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CB339" w14:textId="77777777" w:rsidR="0086707B" w:rsidRDefault="00C76E90" w:rsidP="00B14137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1" wp14:anchorId="3222158C" wp14:editId="60A15C25">
                <wp:simplePos x="0" y="0"/>
                <wp:positionH relativeFrom="column">
                  <wp:posOffset>-904875</wp:posOffset>
                </wp:positionH>
                <wp:positionV relativeFrom="page">
                  <wp:posOffset>0</wp:posOffset>
                </wp:positionV>
                <wp:extent cx="7772400" cy="1353312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353312"/>
                          <a:chOff x="0" y="0"/>
                          <a:chExt cx="7772400" cy="135255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1" t="39590" r="10807" b="40010"/>
                          <a:stretch/>
                        </pic:blipFill>
                        <pic:spPr bwMode="auto">
                          <a:xfrm>
                            <a:off x="0" y="9525"/>
                            <a:ext cx="7772400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7315200" cy="13430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257D"/>
                              </a:gs>
                              <a:gs pos="62000">
                                <a:srgbClr val="00257D">
                                  <a:alpha val="42000"/>
                                </a:srgbClr>
                              </a:gs>
                              <a:gs pos="87000">
                                <a:srgbClr val="00257D">
                                  <a:alpha val="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180975"/>
                            <a:ext cx="1517015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266700" y="800100"/>
                            <a:ext cx="1876425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508610" w14:textId="77777777" w:rsidR="00C76E90" w:rsidRPr="00390721" w:rsidRDefault="00C76E90" w:rsidP="00C76E90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390721">
                                <w:rPr>
                                  <w:color w:val="FFFFFF" w:themeColor="background1"/>
                                </w:rPr>
                                <w:t>Transforming How Texas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br/>
                                <w:t>Government Serves Texas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2158C" id="Group 17" o:spid="_x0000_s1026" style="position:absolute;margin-left:-71.25pt;margin-top:0;width:612pt;height:106.55pt;z-index:251662336;mso-position-vertical-relative:page;mso-height-relative:margin" coordsize="77724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95;width:77724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">
                  <v:imagedata r:id="rId13" o:title="" croptop="25946f" cropbottom="26221f" cropleft="4175f" cropright="7082f"/>
                </v:shape>
                <v:rect id="Rectangle 14" o:spid="_x0000_s1028" style="position:absolute;width:73152;height:13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" fillcolor="#00257d" stroked="f" strokeweight=".85pt">
                  <v:fill opacity="0" color2="#00257d" rotate="t" angle="90" focus="61%" type="gradient"/>
                </v:rect>
                <v:shape id="Picture 15" o:spid="_x0000_s1029" type="#_x0000_t75" style="position:absolute;left:4476;top:1809;width:15170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0" type="#_x0000_t202" style="position:absolute;left:2667;top:8001;width:18764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77508610" w14:textId="77777777" w:rsidR="00C76E90" w:rsidRPr="00390721" w:rsidRDefault="00C76E90" w:rsidP="00C76E90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390721">
                          <w:rPr>
                            <w:color w:val="FFFFFF" w:themeColor="background1"/>
                          </w:rPr>
                          <w:t>Transforming How Texas</w:t>
                        </w:r>
                        <w:r>
                          <w:rPr>
                            <w:color w:val="FFFFFF" w:themeColor="background1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</w:rPr>
                          <w:br/>
                          <w:t>Government Serves Texas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</w:p>
    <w:p w14:paraId="6E847CC7" w14:textId="77777777" w:rsidR="009C0C62" w:rsidRDefault="009C0C62" w:rsidP="00B14137">
      <w:pPr>
        <w:pStyle w:val="Title"/>
        <w:rPr>
          <w:sz w:val="72"/>
          <w:szCs w:val="72"/>
        </w:rPr>
      </w:pPr>
    </w:p>
    <w:p w14:paraId="1DBCC40C" w14:textId="5B9CE995" w:rsidR="00372DF3" w:rsidRPr="00FB1587" w:rsidRDefault="00230AA7" w:rsidP="00B14137">
      <w:pPr>
        <w:pStyle w:val="Title"/>
        <w:rPr>
          <w:sz w:val="72"/>
          <w:szCs w:val="72"/>
        </w:rPr>
      </w:pPr>
      <w:r>
        <w:rPr>
          <w:sz w:val="72"/>
          <w:szCs w:val="72"/>
        </w:rPr>
        <w:t>FY2</w:t>
      </w:r>
      <w:r w:rsidR="00B45E99">
        <w:rPr>
          <w:sz w:val="72"/>
          <w:szCs w:val="72"/>
        </w:rPr>
        <w:t>3</w:t>
      </w:r>
      <w:r>
        <w:rPr>
          <w:sz w:val="72"/>
          <w:szCs w:val="72"/>
        </w:rPr>
        <w:t xml:space="preserve"> </w:t>
      </w:r>
      <w:r w:rsidR="0009390F">
        <w:rPr>
          <w:sz w:val="72"/>
          <w:szCs w:val="72"/>
        </w:rPr>
        <w:t>CTS</w:t>
      </w:r>
      <w:r>
        <w:rPr>
          <w:sz w:val="72"/>
          <w:szCs w:val="72"/>
        </w:rPr>
        <w:t xml:space="preserve"> Fee Schedule</w:t>
      </w:r>
      <w:r w:rsidR="0009390F">
        <w:rPr>
          <w:sz w:val="72"/>
          <w:szCs w:val="72"/>
        </w:rPr>
        <w:br/>
      </w:r>
      <w:r w:rsidR="0009390F" w:rsidRPr="0009390F">
        <w:rPr>
          <w:sz w:val="44"/>
          <w:szCs w:val="44"/>
        </w:rPr>
        <w:t>Vendor Provided Services</w:t>
      </w:r>
    </w:p>
    <w:p w14:paraId="0416A6B1" w14:textId="77777777" w:rsidR="00445EBF" w:rsidRPr="00837F00" w:rsidRDefault="00445EBF" w:rsidP="00B14137"/>
    <w:p w14:paraId="66A7EA2B" w14:textId="774835FA" w:rsidR="00947F8F" w:rsidRPr="00471057" w:rsidRDefault="00947F8F" w:rsidP="00947F8F">
      <w:pPr>
        <w:tabs>
          <w:tab w:val="left" w:pos="6244"/>
          <w:tab w:val="right" w:pos="9360"/>
        </w:tabs>
        <w:rPr>
          <w:rFonts w:cs="Arial"/>
          <w:i/>
          <w:szCs w:val="32"/>
        </w:rPr>
      </w:pPr>
      <w:r>
        <w:rPr>
          <w:rFonts w:cs="Arial"/>
          <w:i/>
          <w:szCs w:val="32"/>
        </w:rPr>
        <w:tab/>
      </w:r>
      <w:r>
        <w:rPr>
          <w:rFonts w:cs="Arial"/>
          <w:i/>
          <w:szCs w:val="32"/>
        </w:rPr>
        <w:tab/>
      </w:r>
    </w:p>
    <w:tbl>
      <w:tblPr>
        <w:tblStyle w:val="DIRTable"/>
        <w:tblW w:w="10344" w:type="dxa"/>
        <w:jc w:val="center"/>
        <w:tblLayout w:type="fixed"/>
        <w:tblLook w:val="04A0" w:firstRow="1" w:lastRow="0" w:firstColumn="1" w:lastColumn="0" w:noHBand="0" w:noVBand="1"/>
      </w:tblPr>
      <w:tblGrid>
        <w:gridCol w:w="4855"/>
        <w:gridCol w:w="3060"/>
        <w:gridCol w:w="2429"/>
      </w:tblGrid>
      <w:tr w:rsidR="0009390F" w:rsidRPr="0046008A" w14:paraId="1DA6BACC" w14:textId="77777777" w:rsidTr="00E83C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8"/>
          <w:jc w:val="center"/>
        </w:trPr>
        <w:tc>
          <w:tcPr>
            <w:tcW w:w="4855" w:type="dxa"/>
            <w:noWrap/>
            <w:vAlign w:val="center"/>
            <w:hideMark/>
          </w:tcPr>
          <w:p w14:paraId="52CF649D" w14:textId="0C5B0273" w:rsidR="0009390F" w:rsidRPr="0046008A" w:rsidRDefault="0009390F" w:rsidP="0009390F">
            <w:pPr>
              <w:jc w:val="left"/>
              <w:rPr>
                <w:rFonts w:eastAsia="Times New Roman"/>
                <w:b w:val="0"/>
                <w:bCs/>
                <w:color w:val="FFFFFF"/>
              </w:rPr>
            </w:pPr>
            <w:r>
              <w:rPr>
                <w:rFonts w:eastAsia="Times New Roman"/>
                <w:color w:val="FFFFFF" w:themeColor="background1"/>
              </w:rPr>
              <w:t>S</w:t>
            </w:r>
            <w:r w:rsidR="00D37DF1">
              <w:rPr>
                <w:rFonts w:eastAsia="Times New Roman"/>
                <w:color w:val="FFFFFF" w:themeColor="background1"/>
              </w:rPr>
              <w:t>VC AREA</w:t>
            </w:r>
          </w:p>
        </w:tc>
        <w:tc>
          <w:tcPr>
            <w:tcW w:w="3060" w:type="dxa"/>
          </w:tcPr>
          <w:p w14:paraId="049E6B10" w14:textId="68C6145A" w:rsidR="0009390F" w:rsidRDefault="0009390F" w:rsidP="001476B7">
            <w:pPr>
              <w:rPr>
                <w:rFonts w:eastAsia="Times New Roman"/>
                <w:color w:val="FFFFFF" w:themeColor="background1"/>
              </w:rPr>
            </w:pPr>
            <w:r>
              <w:rPr>
                <w:rFonts w:eastAsia="Times New Roman"/>
                <w:color w:val="FFFFFF" w:themeColor="background1"/>
              </w:rPr>
              <w:t>C</w:t>
            </w:r>
            <w:r w:rsidR="00D37DF1">
              <w:rPr>
                <w:rFonts w:eastAsia="Times New Roman"/>
                <w:color w:val="FFFFFF" w:themeColor="background1"/>
              </w:rPr>
              <w:t>ATEGORY</w:t>
            </w:r>
          </w:p>
        </w:tc>
        <w:tc>
          <w:tcPr>
            <w:tcW w:w="2429" w:type="dxa"/>
            <w:noWrap/>
            <w:vAlign w:val="center"/>
            <w:hideMark/>
          </w:tcPr>
          <w:p w14:paraId="441CBDB6" w14:textId="083F49BA" w:rsidR="0009390F" w:rsidRPr="0046008A" w:rsidRDefault="0009390F" w:rsidP="001476B7">
            <w:pPr>
              <w:rPr>
                <w:rFonts w:eastAsia="Times New Roman"/>
                <w:b w:val="0"/>
                <w:bCs/>
                <w:color w:val="FFFFFF"/>
              </w:rPr>
            </w:pPr>
            <w:r>
              <w:rPr>
                <w:rFonts w:eastAsia="Times New Roman"/>
                <w:color w:val="FFFFFF" w:themeColor="background1"/>
              </w:rPr>
              <w:t>M</w:t>
            </w:r>
            <w:r w:rsidR="00D37DF1">
              <w:rPr>
                <w:rFonts w:eastAsia="Times New Roman"/>
                <w:color w:val="FFFFFF" w:themeColor="background1"/>
              </w:rPr>
              <w:t>ARKUP</w:t>
            </w:r>
          </w:p>
        </w:tc>
      </w:tr>
      <w:tr w:rsidR="00C37632" w:rsidRPr="0046008A" w14:paraId="245E8681" w14:textId="77777777" w:rsidTr="00E83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tcW w:w="4855" w:type="dxa"/>
            <w:noWrap/>
          </w:tcPr>
          <w:p w14:paraId="2058E91F" w14:textId="262CA4F1" w:rsidR="00C37632" w:rsidRPr="0046008A" w:rsidRDefault="00C37632" w:rsidP="001476B7">
            <w:pPr>
              <w:rPr>
                <w:rFonts w:eastAsia="Times New Roman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VOICE</w:t>
            </w:r>
          </w:p>
        </w:tc>
        <w:tc>
          <w:tcPr>
            <w:tcW w:w="3060" w:type="dxa"/>
          </w:tcPr>
          <w:p w14:paraId="1729A661" w14:textId="19C08985" w:rsidR="00C37632" w:rsidRDefault="00C37632" w:rsidP="00C37632">
            <w:pPr>
              <w:rPr>
                <w:rFonts w:eastAsia="Times New Roman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CCTS</w:t>
            </w:r>
          </w:p>
        </w:tc>
        <w:tc>
          <w:tcPr>
            <w:tcW w:w="2429" w:type="dxa"/>
            <w:noWrap/>
          </w:tcPr>
          <w:p w14:paraId="1CB9F0FB" w14:textId="0A68703D" w:rsidR="00C37632" w:rsidRPr="0046008A" w:rsidRDefault="00C37632" w:rsidP="0038607A">
            <w:pPr>
              <w:jc w:val="center"/>
              <w:rPr>
                <w:rFonts w:eastAsia="Times New Roman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C37632" w:rsidRPr="00C37632" w14:paraId="68A913AD" w14:textId="77777777" w:rsidTr="00E83CDC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56D29C46" w14:textId="04CE3F7D" w:rsidR="00C37632" w:rsidRPr="00C37632" w:rsidRDefault="00C37632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68C20B0F" w14:textId="2AF5E7EC" w:rsidR="00C37632" w:rsidRPr="00C37632" w:rsidRDefault="00C37632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LD</w:t>
            </w:r>
          </w:p>
        </w:tc>
        <w:tc>
          <w:tcPr>
            <w:tcW w:w="2429" w:type="dxa"/>
            <w:noWrap/>
            <w:hideMark/>
          </w:tcPr>
          <w:p w14:paraId="772F3249" w14:textId="433A7567" w:rsidR="00C37632" w:rsidRPr="00C37632" w:rsidRDefault="00C37632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C37632" w:rsidRPr="00C37632" w14:paraId="3C00CA40" w14:textId="77777777" w:rsidTr="00E83CDC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3964C91C" w14:textId="63071CD2" w:rsidR="00C37632" w:rsidRPr="00C37632" w:rsidRDefault="00C37632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6A841B46" w14:textId="743C36C7" w:rsidR="00C37632" w:rsidRPr="00C37632" w:rsidRDefault="00C37632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LOCAL</w:t>
            </w:r>
          </w:p>
        </w:tc>
        <w:tc>
          <w:tcPr>
            <w:tcW w:w="2429" w:type="dxa"/>
            <w:noWrap/>
            <w:hideMark/>
          </w:tcPr>
          <w:p w14:paraId="6917400B" w14:textId="51FF37EC" w:rsidR="00C37632" w:rsidRPr="00C37632" w:rsidRDefault="00C37632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AB7368" w:rsidRPr="00C37632" w14:paraId="7934F6B2" w14:textId="77777777" w:rsidTr="00E83CDC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055BD471" w14:textId="59F3D4AC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2EF1A8B3" w14:textId="084C027C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TOLL FREE</w:t>
            </w:r>
          </w:p>
        </w:tc>
        <w:tc>
          <w:tcPr>
            <w:tcW w:w="2429" w:type="dxa"/>
            <w:noWrap/>
            <w:hideMark/>
          </w:tcPr>
          <w:p w14:paraId="07E1B6F8" w14:textId="3B4F8997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AB7368" w:rsidRPr="00C37632" w14:paraId="108009AC" w14:textId="77777777" w:rsidTr="00E83CDC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7FE90A1D" w14:textId="3C371BE8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2A35F9B1" w14:textId="2502B298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VOIP</w:t>
            </w:r>
          </w:p>
        </w:tc>
        <w:tc>
          <w:tcPr>
            <w:tcW w:w="2429" w:type="dxa"/>
            <w:noWrap/>
            <w:hideMark/>
          </w:tcPr>
          <w:p w14:paraId="73B8B837" w14:textId="1A269EDE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AB7368" w:rsidRPr="00C37632" w14:paraId="1446D573" w14:textId="77777777" w:rsidTr="00E83CDC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1AFFD059" w14:textId="3BE5B3C7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62E89709" w14:textId="792AAA8E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29" w:type="dxa"/>
            <w:noWrap/>
            <w:hideMark/>
          </w:tcPr>
          <w:p w14:paraId="0FF710A9" w14:textId="74DDFB19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B7368" w:rsidRPr="00C37632" w14:paraId="6413377C" w14:textId="77777777" w:rsidTr="00E83CDC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7C775D23" w14:textId="57342BDA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DATA</w:t>
            </w:r>
          </w:p>
        </w:tc>
        <w:tc>
          <w:tcPr>
            <w:tcW w:w="3060" w:type="dxa"/>
            <w:noWrap/>
            <w:hideMark/>
          </w:tcPr>
          <w:p w14:paraId="0A3D090B" w14:textId="4C387F62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ACCESS</w:t>
            </w:r>
          </w:p>
        </w:tc>
        <w:tc>
          <w:tcPr>
            <w:tcW w:w="2429" w:type="dxa"/>
            <w:noWrap/>
            <w:hideMark/>
          </w:tcPr>
          <w:p w14:paraId="6290B240" w14:textId="2E7BC338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AB7368" w:rsidRPr="00C37632" w14:paraId="64CE0A0A" w14:textId="77777777" w:rsidTr="00E83CDC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4855" w:type="dxa"/>
            <w:noWrap/>
          </w:tcPr>
          <w:p w14:paraId="50BDC7A3" w14:textId="7D5BDE3B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</w:tcPr>
          <w:p w14:paraId="1BA094AE" w14:textId="13EB7209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ATM</w:t>
            </w:r>
          </w:p>
        </w:tc>
        <w:tc>
          <w:tcPr>
            <w:tcW w:w="2429" w:type="dxa"/>
            <w:noWrap/>
          </w:tcPr>
          <w:p w14:paraId="7A74903A" w14:textId="091DFA0E" w:rsidR="00AB7368" w:rsidRPr="00C37632" w:rsidRDefault="00AB7368" w:rsidP="00AB736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AB7368" w:rsidRPr="00C37632" w14:paraId="312D4BA6" w14:textId="77777777" w:rsidTr="00E83CDC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7AFADAB5" w14:textId="72952418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04A54D64" w14:textId="5235F0EE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FIXED SATELLITE</w:t>
            </w:r>
          </w:p>
        </w:tc>
        <w:tc>
          <w:tcPr>
            <w:tcW w:w="2429" w:type="dxa"/>
            <w:noWrap/>
            <w:hideMark/>
          </w:tcPr>
          <w:p w14:paraId="54969DB7" w14:textId="20214565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AB7368" w:rsidRPr="00C37632" w14:paraId="7FB2D58F" w14:textId="77777777" w:rsidTr="00E83CDC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31BBF4CD" w14:textId="5C126223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12AB199E" w14:textId="1A6CCA81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INTERNET</w:t>
            </w:r>
          </w:p>
        </w:tc>
        <w:tc>
          <w:tcPr>
            <w:tcW w:w="2429" w:type="dxa"/>
            <w:noWrap/>
            <w:hideMark/>
          </w:tcPr>
          <w:p w14:paraId="49027E44" w14:textId="7D7F1D04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AB7368" w:rsidRPr="00C37632" w14:paraId="760C6537" w14:textId="77777777" w:rsidTr="00E83CDC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330FE166" w14:textId="76B5E7C7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0346D5EF" w14:textId="2C183B67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METRO ETHERNET</w:t>
            </w:r>
          </w:p>
        </w:tc>
        <w:tc>
          <w:tcPr>
            <w:tcW w:w="2429" w:type="dxa"/>
            <w:noWrap/>
            <w:hideMark/>
          </w:tcPr>
          <w:p w14:paraId="4F89D710" w14:textId="2CCBC48A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AB7368" w:rsidRPr="00C37632" w14:paraId="40EB2319" w14:textId="77777777" w:rsidTr="00E83CDC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5493EF1B" w14:textId="481DF100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4A48D006" w14:textId="5FCDBFAA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MPLS</w:t>
            </w:r>
          </w:p>
        </w:tc>
        <w:tc>
          <w:tcPr>
            <w:tcW w:w="2429" w:type="dxa"/>
            <w:noWrap/>
            <w:hideMark/>
          </w:tcPr>
          <w:p w14:paraId="666161A0" w14:textId="4B0C196E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AB7368" w:rsidRPr="00C37632" w14:paraId="3A7C20A6" w14:textId="77777777" w:rsidTr="00E83CDC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17AE461C" w14:textId="52BEFCA0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13C4535A" w14:textId="6B7411EF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PREMIUM SERVICE</w:t>
            </w:r>
          </w:p>
        </w:tc>
        <w:tc>
          <w:tcPr>
            <w:tcW w:w="2429" w:type="dxa"/>
            <w:noWrap/>
            <w:hideMark/>
          </w:tcPr>
          <w:p w14:paraId="6DBE597E" w14:textId="764ABDA2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AB7368" w:rsidRPr="00C37632" w14:paraId="722D631D" w14:textId="77777777" w:rsidTr="00E83CDC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46FD4D1B" w14:textId="12A5AC0A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7E83E59D" w14:textId="52D8B6F9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PRIVATE LINE</w:t>
            </w:r>
          </w:p>
        </w:tc>
        <w:tc>
          <w:tcPr>
            <w:tcW w:w="2429" w:type="dxa"/>
            <w:noWrap/>
            <w:hideMark/>
          </w:tcPr>
          <w:p w14:paraId="250CABF4" w14:textId="43A216D1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AB7368" w:rsidRPr="00C37632" w14:paraId="39901FF9" w14:textId="77777777" w:rsidTr="00E83CDC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52404792" w14:textId="34E5AF39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07068595" w14:textId="4A87C4B0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SOHO</w:t>
            </w:r>
          </w:p>
        </w:tc>
        <w:tc>
          <w:tcPr>
            <w:tcW w:w="2429" w:type="dxa"/>
            <w:noWrap/>
            <w:hideMark/>
          </w:tcPr>
          <w:p w14:paraId="203F5AEE" w14:textId="450555CC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AB7368" w:rsidRPr="00C37632" w14:paraId="15CEEA9A" w14:textId="77777777" w:rsidTr="00E83CDC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6927602E" w14:textId="7590B18E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26A1C4EA" w14:textId="392C8C46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29" w:type="dxa"/>
            <w:noWrap/>
            <w:hideMark/>
          </w:tcPr>
          <w:p w14:paraId="270C16AE" w14:textId="7D0E32E4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B7368" w:rsidRPr="00C37632" w14:paraId="272F6319" w14:textId="77777777" w:rsidTr="00E83CDC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3E0AE42C" w14:textId="73EFADAB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MISC.</w:t>
            </w:r>
          </w:p>
        </w:tc>
        <w:tc>
          <w:tcPr>
            <w:tcW w:w="3060" w:type="dxa"/>
            <w:noWrap/>
            <w:hideMark/>
          </w:tcPr>
          <w:p w14:paraId="42E037BD" w14:textId="3FCF2213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FEES (FUSF, MUNI, etc.)</w:t>
            </w:r>
          </w:p>
        </w:tc>
        <w:tc>
          <w:tcPr>
            <w:tcW w:w="2429" w:type="dxa"/>
            <w:noWrap/>
            <w:hideMark/>
          </w:tcPr>
          <w:p w14:paraId="2EC719A4" w14:textId="085B198F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0%</w:t>
            </w:r>
          </w:p>
        </w:tc>
      </w:tr>
      <w:tr w:rsidR="00AB7368" w:rsidRPr="00C37632" w14:paraId="73D72CD0" w14:textId="77777777" w:rsidTr="00E83CDC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5FF98A99" w14:textId="7E848F5A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03470B98" w14:textId="48FA03FD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CONSTRUCTION CHARGES</w:t>
            </w:r>
          </w:p>
        </w:tc>
        <w:tc>
          <w:tcPr>
            <w:tcW w:w="2429" w:type="dxa"/>
            <w:noWrap/>
            <w:hideMark/>
          </w:tcPr>
          <w:p w14:paraId="57946AEF" w14:textId="22EA6B1B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2%</w:t>
            </w:r>
          </w:p>
        </w:tc>
      </w:tr>
      <w:tr w:rsidR="00AB7368" w:rsidRPr="00C37632" w14:paraId="1044725E" w14:textId="77777777" w:rsidTr="00E83CDC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20DF1E2D" w14:textId="3ECA6EB7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2A956C81" w14:textId="444512F9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OTHER NONRECURRING CHARGES</w:t>
            </w:r>
          </w:p>
        </w:tc>
        <w:tc>
          <w:tcPr>
            <w:tcW w:w="2429" w:type="dxa"/>
            <w:noWrap/>
            <w:hideMark/>
          </w:tcPr>
          <w:p w14:paraId="417067A1" w14:textId="727D7706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  <w:tr w:rsidR="00AB7368" w:rsidRPr="00C37632" w14:paraId="22C2367C" w14:textId="77777777" w:rsidTr="00E83CDC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2CE442B0" w14:textId="4BE91286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060" w:type="dxa"/>
            <w:noWrap/>
            <w:hideMark/>
          </w:tcPr>
          <w:p w14:paraId="4BDF18CD" w14:textId="7349FCC5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29" w:type="dxa"/>
            <w:noWrap/>
            <w:hideMark/>
          </w:tcPr>
          <w:p w14:paraId="48C75986" w14:textId="78731058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B7368" w:rsidRPr="00C37632" w14:paraId="53E58F13" w14:textId="77777777" w:rsidTr="00E83CDC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0FB0ED7F" w14:textId="480D15B4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Go-</w:t>
            </w:r>
            <w:proofErr w:type="spellStart"/>
            <w:r w:rsidRPr="00C37632">
              <w:rPr>
                <w:rFonts w:ascii="Arial" w:eastAsia="Times New Roman" w:hAnsi="Arial" w:cs="Arial"/>
                <w:sz w:val="20"/>
                <w:szCs w:val="20"/>
              </w:rPr>
              <w:t>DIRect</w:t>
            </w:r>
            <w:proofErr w:type="spellEnd"/>
            <w:r w:rsidRPr="00C37632">
              <w:rPr>
                <w:rFonts w:ascii="Arial" w:eastAsia="Times New Roman" w:hAnsi="Arial" w:cs="Arial"/>
                <w:sz w:val="20"/>
                <w:szCs w:val="20"/>
              </w:rPr>
              <w:t xml:space="preserve"> Managed Services</w:t>
            </w:r>
          </w:p>
        </w:tc>
        <w:tc>
          <w:tcPr>
            <w:tcW w:w="3060" w:type="dxa"/>
            <w:noWrap/>
            <w:hideMark/>
          </w:tcPr>
          <w:p w14:paraId="1193C854" w14:textId="45E56148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29" w:type="dxa"/>
            <w:noWrap/>
            <w:hideMark/>
          </w:tcPr>
          <w:p w14:paraId="6D78F1EA" w14:textId="0BD1D742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0.5%</w:t>
            </w:r>
          </w:p>
        </w:tc>
      </w:tr>
      <w:tr w:rsidR="00AB7368" w:rsidRPr="00C37632" w14:paraId="3B949273" w14:textId="77777777" w:rsidTr="00E83CDC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28AEA97D" w14:textId="6A39B24D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Go-</w:t>
            </w:r>
            <w:proofErr w:type="spellStart"/>
            <w:r w:rsidRPr="00C37632">
              <w:rPr>
                <w:rFonts w:ascii="Arial" w:eastAsia="Times New Roman" w:hAnsi="Arial" w:cs="Arial"/>
                <w:sz w:val="20"/>
                <w:szCs w:val="20"/>
              </w:rPr>
              <w:t>DIRect</w:t>
            </w:r>
            <w:proofErr w:type="spellEnd"/>
            <w:r w:rsidRPr="00C37632">
              <w:rPr>
                <w:rFonts w:ascii="Arial" w:eastAsia="Times New Roman" w:hAnsi="Arial" w:cs="Arial"/>
                <w:sz w:val="20"/>
                <w:szCs w:val="20"/>
              </w:rPr>
              <w:t xml:space="preserve"> Wireless and Conferencing Services</w:t>
            </w:r>
          </w:p>
        </w:tc>
        <w:tc>
          <w:tcPr>
            <w:tcW w:w="3060" w:type="dxa"/>
            <w:noWrap/>
            <w:hideMark/>
          </w:tcPr>
          <w:p w14:paraId="4FA8F53A" w14:textId="61E639E9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29" w:type="dxa"/>
            <w:noWrap/>
            <w:hideMark/>
          </w:tcPr>
          <w:p w14:paraId="1FD4A397" w14:textId="72129D11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2%</w:t>
            </w:r>
          </w:p>
        </w:tc>
      </w:tr>
      <w:tr w:rsidR="00AB7368" w:rsidRPr="00C37632" w14:paraId="0B792E27" w14:textId="77777777" w:rsidTr="00E83CDC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855" w:type="dxa"/>
            <w:noWrap/>
            <w:hideMark/>
          </w:tcPr>
          <w:p w14:paraId="4DC32144" w14:textId="2D5ABB3B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Go-</w:t>
            </w:r>
            <w:proofErr w:type="spellStart"/>
            <w:r w:rsidRPr="00C37632">
              <w:rPr>
                <w:rFonts w:ascii="Arial" w:eastAsia="Times New Roman" w:hAnsi="Arial" w:cs="Arial"/>
                <w:sz w:val="20"/>
                <w:szCs w:val="20"/>
              </w:rPr>
              <w:t>DIRect</w:t>
            </w:r>
            <w:proofErr w:type="spellEnd"/>
            <w:r w:rsidRPr="00C37632">
              <w:rPr>
                <w:rFonts w:ascii="Arial" w:eastAsia="Times New Roman" w:hAnsi="Arial" w:cs="Arial"/>
                <w:sz w:val="20"/>
                <w:szCs w:val="20"/>
              </w:rPr>
              <w:t xml:space="preserve"> TEXAN Services, including Local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SVC</w:t>
            </w:r>
          </w:p>
        </w:tc>
        <w:tc>
          <w:tcPr>
            <w:tcW w:w="3060" w:type="dxa"/>
            <w:noWrap/>
            <w:hideMark/>
          </w:tcPr>
          <w:p w14:paraId="51DFFF39" w14:textId="432C4169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29" w:type="dxa"/>
            <w:noWrap/>
            <w:hideMark/>
          </w:tcPr>
          <w:p w14:paraId="194F1F87" w14:textId="1A242E18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7632"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</w:tr>
      <w:tr w:rsidR="00AB7368" w:rsidRPr="00C37632" w14:paraId="020C63C1" w14:textId="77777777" w:rsidTr="005140A0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4855" w:type="dxa"/>
            <w:noWrap/>
          </w:tcPr>
          <w:p w14:paraId="42EC32CF" w14:textId="01613002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060" w:type="dxa"/>
            <w:noWrap/>
          </w:tcPr>
          <w:p w14:paraId="7A660237" w14:textId="799FC54E" w:rsidR="00AB7368" w:rsidRPr="00C37632" w:rsidRDefault="00AB7368" w:rsidP="00C3763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29" w:type="dxa"/>
            <w:noWrap/>
          </w:tcPr>
          <w:p w14:paraId="36700213" w14:textId="08DF4D29" w:rsidR="00AB7368" w:rsidRPr="00C37632" w:rsidRDefault="00AB7368" w:rsidP="0038607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67B23A23" w14:textId="336F6D0F" w:rsidR="00947F8F" w:rsidRDefault="00947F8F" w:rsidP="00947F8F">
      <w:pPr>
        <w:jc w:val="right"/>
        <w:rPr>
          <w:rFonts w:cs="Arial"/>
          <w:i/>
          <w:szCs w:val="32"/>
        </w:rPr>
      </w:pPr>
    </w:p>
    <w:p w14:paraId="54B7ABFE" w14:textId="254E1D6C" w:rsidR="00F82539" w:rsidRDefault="00F82539" w:rsidP="00947F8F">
      <w:pPr>
        <w:jc w:val="right"/>
        <w:rPr>
          <w:rFonts w:cs="Arial"/>
          <w:i/>
          <w:szCs w:val="32"/>
        </w:rPr>
      </w:pPr>
    </w:p>
    <w:p w14:paraId="40CB6C29" w14:textId="57013603" w:rsidR="00F82539" w:rsidRDefault="00F82539" w:rsidP="00947F8F">
      <w:pPr>
        <w:jc w:val="right"/>
        <w:rPr>
          <w:rFonts w:cs="Arial"/>
          <w:i/>
          <w:szCs w:val="32"/>
        </w:rPr>
      </w:pPr>
    </w:p>
    <w:p w14:paraId="6481F81D" w14:textId="6918675F" w:rsidR="00F82539" w:rsidRDefault="00F82539" w:rsidP="00947F8F">
      <w:pPr>
        <w:jc w:val="right"/>
        <w:rPr>
          <w:rFonts w:cs="Arial"/>
          <w:i/>
          <w:szCs w:val="32"/>
        </w:rPr>
      </w:pPr>
    </w:p>
    <w:p w14:paraId="6842847F" w14:textId="5AE1E5EF" w:rsidR="00F82539" w:rsidRDefault="00F82539" w:rsidP="00947F8F">
      <w:pPr>
        <w:jc w:val="right"/>
        <w:rPr>
          <w:rFonts w:cs="Arial"/>
          <w:i/>
          <w:szCs w:val="32"/>
        </w:rPr>
      </w:pPr>
    </w:p>
    <w:p w14:paraId="273EEDF3" w14:textId="343B3AE0" w:rsidR="00F82539" w:rsidRDefault="00F82539" w:rsidP="00947F8F">
      <w:pPr>
        <w:jc w:val="right"/>
        <w:rPr>
          <w:rFonts w:cs="Arial"/>
          <w:i/>
          <w:szCs w:val="32"/>
        </w:rPr>
      </w:pPr>
    </w:p>
    <w:p w14:paraId="45AAE8B5" w14:textId="603D4101" w:rsidR="00D37DF1" w:rsidRPr="00FB1587" w:rsidRDefault="00D37DF1" w:rsidP="00D37DF1">
      <w:pPr>
        <w:pStyle w:val="Title"/>
        <w:rPr>
          <w:sz w:val="72"/>
          <w:szCs w:val="72"/>
        </w:rPr>
      </w:pPr>
      <w:r>
        <w:rPr>
          <w:sz w:val="72"/>
          <w:szCs w:val="72"/>
        </w:rPr>
        <w:lastRenderedPageBreak/>
        <w:t>FY22 CTS Fee Schedule</w:t>
      </w:r>
      <w:r>
        <w:rPr>
          <w:sz w:val="72"/>
          <w:szCs w:val="72"/>
        </w:rPr>
        <w:br/>
      </w:r>
      <w:r>
        <w:rPr>
          <w:sz w:val="44"/>
          <w:szCs w:val="44"/>
        </w:rPr>
        <w:t>DIR</w:t>
      </w:r>
      <w:r w:rsidRPr="0009390F">
        <w:rPr>
          <w:sz w:val="44"/>
          <w:szCs w:val="44"/>
        </w:rPr>
        <w:t xml:space="preserve"> Provided Services</w:t>
      </w:r>
    </w:p>
    <w:p w14:paraId="48AE41AB" w14:textId="77777777" w:rsidR="00D37DF1" w:rsidRPr="00837F00" w:rsidRDefault="00D37DF1" w:rsidP="00D37DF1"/>
    <w:p w14:paraId="601A15C2" w14:textId="77777777" w:rsidR="00D37DF1" w:rsidRPr="00471057" w:rsidRDefault="00D37DF1" w:rsidP="00D37DF1">
      <w:pPr>
        <w:tabs>
          <w:tab w:val="left" w:pos="6244"/>
          <w:tab w:val="right" w:pos="9360"/>
        </w:tabs>
        <w:rPr>
          <w:rFonts w:cs="Arial"/>
          <w:i/>
          <w:szCs w:val="32"/>
        </w:rPr>
      </w:pPr>
      <w:r>
        <w:rPr>
          <w:rFonts w:cs="Arial"/>
          <w:i/>
          <w:szCs w:val="32"/>
        </w:rPr>
        <w:tab/>
      </w:r>
      <w:r>
        <w:rPr>
          <w:rFonts w:cs="Arial"/>
          <w:i/>
          <w:szCs w:val="32"/>
        </w:rPr>
        <w:tab/>
      </w:r>
    </w:p>
    <w:tbl>
      <w:tblPr>
        <w:tblStyle w:val="DIRTable"/>
        <w:tblW w:w="10248" w:type="dxa"/>
        <w:jc w:val="center"/>
        <w:tblLayout w:type="fixed"/>
        <w:tblLook w:val="04A0" w:firstRow="1" w:lastRow="0" w:firstColumn="1" w:lastColumn="0" w:noHBand="0" w:noVBand="1"/>
      </w:tblPr>
      <w:tblGrid>
        <w:gridCol w:w="895"/>
        <w:gridCol w:w="1530"/>
        <w:gridCol w:w="1530"/>
        <w:gridCol w:w="2970"/>
        <w:gridCol w:w="1530"/>
        <w:gridCol w:w="1793"/>
      </w:tblGrid>
      <w:tr w:rsidR="00B8562E" w:rsidRPr="0046008A" w14:paraId="149091A2" w14:textId="77777777" w:rsidTr="00855F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  <w:jc w:val="center"/>
        </w:trPr>
        <w:tc>
          <w:tcPr>
            <w:tcW w:w="895" w:type="dxa"/>
          </w:tcPr>
          <w:p w14:paraId="2768B900" w14:textId="748B918E" w:rsidR="00B8562E" w:rsidRDefault="00855F33" w:rsidP="00855F33">
            <w:pPr>
              <w:rPr>
                <w:rFonts w:eastAsia="Times New Roman"/>
                <w:color w:val="FFFFFF" w:themeColor="background1"/>
              </w:rPr>
            </w:pPr>
            <w:r>
              <w:rPr>
                <w:rFonts w:eastAsia="Times New Roman"/>
                <w:color w:val="FFFFFF" w:themeColor="background1"/>
              </w:rPr>
              <w:t>AREA</w:t>
            </w:r>
          </w:p>
        </w:tc>
        <w:tc>
          <w:tcPr>
            <w:tcW w:w="1530" w:type="dxa"/>
          </w:tcPr>
          <w:p w14:paraId="7F4CF3F0" w14:textId="5CD9A138" w:rsidR="00B8562E" w:rsidRDefault="00855F33" w:rsidP="00855F33">
            <w:pPr>
              <w:rPr>
                <w:rFonts w:eastAsia="Times New Roman"/>
                <w:color w:val="FFFFFF" w:themeColor="background1"/>
              </w:rPr>
            </w:pPr>
            <w:r>
              <w:rPr>
                <w:rFonts w:eastAsia="Times New Roman"/>
                <w:color w:val="FFFFFF" w:themeColor="background1"/>
              </w:rPr>
              <w:t>CATEGORY</w:t>
            </w:r>
          </w:p>
        </w:tc>
        <w:tc>
          <w:tcPr>
            <w:tcW w:w="1530" w:type="dxa"/>
          </w:tcPr>
          <w:p w14:paraId="351CD09D" w14:textId="0708B9F2" w:rsidR="00B8562E" w:rsidRDefault="00855F33" w:rsidP="00855F33">
            <w:pPr>
              <w:rPr>
                <w:rFonts w:eastAsia="Times New Roman"/>
                <w:color w:val="FFFFFF" w:themeColor="background1"/>
              </w:rPr>
            </w:pPr>
            <w:r>
              <w:rPr>
                <w:rFonts w:eastAsia="Times New Roman"/>
                <w:color w:val="FFFFFF" w:themeColor="background1"/>
              </w:rPr>
              <w:t>SUB-CAT</w:t>
            </w:r>
          </w:p>
        </w:tc>
        <w:tc>
          <w:tcPr>
            <w:tcW w:w="2970" w:type="dxa"/>
            <w:noWrap/>
            <w:vAlign w:val="center"/>
            <w:hideMark/>
          </w:tcPr>
          <w:p w14:paraId="63C1AF1B" w14:textId="0A4C10AE" w:rsidR="00B8562E" w:rsidRPr="0046008A" w:rsidRDefault="00855F33" w:rsidP="00855F33">
            <w:pPr>
              <w:rPr>
                <w:rFonts w:eastAsia="Times New Roman"/>
                <w:b w:val="0"/>
                <w:bCs/>
                <w:color w:val="FFFFFF"/>
              </w:rPr>
            </w:pPr>
            <w:r>
              <w:rPr>
                <w:rFonts w:eastAsia="Times New Roman"/>
                <w:color w:val="FFFFFF" w:themeColor="background1"/>
              </w:rPr>
              <w:t>DESC</w:t>
            </w:r>
          </w:p>
        </w:tc>
        <w:tc>
          <w:tcPr>
            <w:tcW w:w="1530" w:type="dxa"/>
          </w:tcPr>
          <w:p w14:paraId="186793C6" w14:textId="144EE4EA" w:rsidR="00B8562E" w:rsidRDefault="00855F33" w:rsidP="00855F33">
            <w:pPr>
              <w:rPr>
                <w:rFonts w:eastAsia="Times New Roman"/>
                <w:color w:val="FFFFFF" w:themeColor="background1"/>
              </w:rPr>
            </w:pPr>
            <w:r>
              <w:rPr>
                <w:rFonts w:eastAsia="Times New Roman"/>
                <w:color w:val="FFFFFF" w:themeColor="background1"/>
              </w:rPr>
              <w:t>PRICE</w:t>
            </w:r>
          </w:p>
        </w:tc>
        <w:tc>
          <w:tcPr>
            <w:tcW w:w="1793" w:type="dxa"/>
            <w:noWrap/>
            <w:vAlign w:val="center"/>
            <w:hideMark/>
          </w:tcPr>
          <w:p w14:paraId="589CDB29" w14:textId="0D237A7C" w:rsidR="00B8562E" w:rsidRPr="0046008A" w:rsidRDefault="00855F33" w:rsidP="00855F33">
            <w:pPr>
              <w:rPr>
                <w:rFonts w:eastAsia="Times New Roman"/>
                <w:b w:val="0"/>
                <w:bCs/>
                <w:color w:val="FFFFFF"/>
              </w:rPr>
            </w:pPr>
            <w:r>
              <w:rPr>
                <w:rFonts w:eastAsia="Times New Roman"/>
                <w:color w:val="FFFFFF" w:themeColor="background1"/>
              </w:rPr>
              <w:t>UNIT of MSR</w:t>
            </w:r>
          </w:p>
        </w:tc>
      </w:tr>
      <w:tr w:rsidR="00855F33" w:rsidRPr="0046008A" w14:paraId="218A685F" w14:textId="77777777" w:rsidTr="00855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  <w:jc w:val="center"/>
        </w:trPr>
        <w:tc>
          <w:tcPr>
            <w:tcW w:w="895" w:type="dxa"/>
          </w:tcPr>
          <w:p w14:paraId="1ABA7AE2" w14:textId="785A980A" w:rsidR="00855F33" w:rsidRPr="0046008A" w:rsidRDefault="00855F33" w:rsidP="00502925">
            <w:pPr>
              <w:rPr>
                <w:rFonts w:eastAsia="Times New Roman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VOICE</w:t>
            </w:r>
          </w:p>
        </w:tc>
        <w:tc>
          <w:tcPr>
            <w:tcW w:w="1530" w:type="dxa"/>
          </w:tcPr>
          <w:p w14:paraId="4FBD7B85" w14:textId="4687BC08" w:rsidR="00855F33" w:rsidRPr="0046008A" w:rsidRDefault="00855F33" w:rsidP="00502925">
            <w:pPr>
              <w:rPr>
                <w:rFonts w:eastAsia="Times New Roman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</w:t>
            </w:r>
          </w:p>
        </w:tc>
        <w:tc>
          <w:tcPr>
            <w:tcW w:w="1530" w:type="dxa"/>
          </w:tcPr>
          <w:p w14:paraId="03CF55D7" w14:textId="6045573F" w:rsidR="00855F33" w:rsidRPr="0046008A" w:rsidRDefault="00855F33" w:rsidP="00502925">
            <w:pPr>
              <w:rPr>
                <w:rFonts w:eastAsia="Times New Roman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PHONE LINE</w:t>
            </w:r>
          </w:p>
        </w:tc>
        <w:tc>
          <w:tcPr>
            <w:tcW w:w="2970" w:type="dxa"/>
            <w:noWrap/>
          </w:tcPr>
          <w:p w14:paraId="092FB03F" w14:textId="5F30EBA5" w:rsidR="00855F33" w:rsidRPr="0046008A" w:rsidRDefault="00855F33" w:rsidP="00502925">
            <w:pPr>
              <w:rPr>
                <w:rFonts w:eastAsia="Times New Roman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CCTS-Line Charge</w:t>
            </w:r>
          </w:p>
        </w:tc>
        <w:tc>
          <w:tcPr>
            <w:tcW w:w="1530" w:type="dxa"/>
          </w:tcPr>
          <w:p w14:paraId="058923CD" w14:textId="72CCF806" w:rsidR="00855F33" w:rsidRDefault="00855F33" w:rsidP="00502925">
            <w:pPr>
              <w:rPr>
                <w:rFonts w:eastAsia="Times New Roman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14.75 </w:t>
            </w:r>
          </w:p>
        </w:tc>
        <w:tc>
          <w:tcPr>
            <w:tcW w:w="1793" w:type="dxa"/>
            <w:noWrap/>
          </w:tcPr>
          <w:p w14:paraId="792F2AD0" w14:textId="3C53EB47" w:rsidR="00855F33" w:rsidRPr="0046008A" w:rsidRDefault="00855F33" w:rsidP="00855F33">
            <w:pPr>
              <w:rPr>
                <w:rFonts w:eastAsia="Times New Roman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PHONE LINE</w:t>
            </w:r>
          </w:p>
        </w:tc>
      </w:tr>
      <w:tr w:rsidR="00855F33" w:rsidRPr="004140F8" w14:paraId="76B35832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096BD3E6" w14:textId="139027B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8ACC898" w14:textId="3F4FA35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7981EDF" w14:textId="7C8DB8D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VOICEMAIL</w:t>
            </w:r>
          </w:p>
        </w:tc>
        <w:tc>
          <w:tcPr>
            <w:tcW w:w="2970" w:type="dxa"/>
            <w:noWrap/>
            <w:hideMark/>
          </w:tcPr>
          <w:p w14:paraId="51E53EEE" w14:textId="57D60F7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CCTS-Voice Mail</w:t>
            </w:r>
          </w:p>
        </w:tc>
        <w:tc>
          <w:tcPr>
            <w:tcW w:w="1530" w:type="dxa"/>
            <w:noWrap/>
            <w:hideMark/>
          </w:tcPr>
          <w:p w14:paraId="62AC1C35" w14:textId="65FDC23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3.00 </w:t>
            </w:r>
          </w:p>
        </w:tc>
        <w:tc>
          <w:tcPr>
            <w:tcW w:w="1793" w:type="dxa"/>
            <w:noWrap/>
            <w:hideMark/>
          </w:tcPr>
          <w:p w14:paraId="7FC2FEBB" w14:textId="2BABA6C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VM BOX</w:t>
            </w:r>
          </w:p>
        </w:tc>
      </w:tr>
      <w:tr w:rsidR="00855F33" w:rsidRPr="004140F8" w14:paraId="14E63CCE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94B7790" w14:textId="3B76AED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F36C3D4" w14:textId="639A0DA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30360CD" w14:textId="2631C26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FEATURE</w:t>
            </w:r>
          </w:p>
        </w:tc>
        <w:tc>
          <w:tcPr>
            <w:tcW w:w="2970" w:type="dxa"/>
            <w:noWrap/>
            <w:hideMark/>
          </w:tcPr>
          <w:p w14:paraId="23A56893" w14:textId="26F5EB2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CCTS-ACD Agent</w:t>
            </w:r>
          </w:p>
        </w:tc>
        <w:tc>
          <w:tcPr>
            <w:tcW w:w="1530" w:type="dxa"/>
            <w:noWrap/>
            <w:hideMark/>
          </w:tcPr>
          <w:p w14:paraId="1BA9898D" w14:textId="1ACDD4C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13.00 </w:t>
            </w:r>
          </w:p>
        </w:tc>
        <w:tc>
          <w:tcPr>
            <w:tcW w:w="1793" w:type="dxa"/>
            <w:noWrap/>
            <w:hideMark/>
          </w:tcPr>
          <w:p w14:paraId="520E97E6" w14:textId="78E1408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2E6DEADA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FB7740A" w14:textId="0803DFE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BEB8F3B" w14:textId="20FB642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6E29DFB" w14:textId="268EFAA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2ED36DF7" w14:textId="1D6582A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CCTS-ACD PILOT NUMBER CHARGE</w:t>
            </w:r>
          </w:p>
        </w:tc>
        <w:tc>
          <w:tcPr>
            <w:tcW w:w="1530" w:type="dxa"/>
            <w:noWrap/>
            <w:hideMark/>
          </w:tcPr>
          <w:p w14:paraId="002E7706" w14:textId="2ED2187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14.75 </w:t>
            </w:r>
          </w:p>
        </w:tc>
        <w:tc>
          <w:tcPr>
            <w:tcW w:w="1793" w:type="dxa"/>
            <w:noWrap/>
            <w:hideMark/>
          </w:tcPr>
          <w:p w14:paraId="1198CFF0" w14:textId="24D9997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40528370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49D78C09" w14:textId="4507B2A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D241553" w14:textId="2AF82D0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C530C1D" w14:textId="1B09CD5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39046ADC" w14:textId="2C5DB98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CCTS-Application Mail Box</w:t>
            </w:r>
          </w:p>
        </w:tc>
        <w:tc>
          <w:tcPr>
            <w:tcW w:w="1530" w:type="dxa"/>
            <w:noWrap/>
            <w:hideMark/>
          </w:tcPr>
          <w:p w14:paraId="798447D8" w14:textId="56B8F93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3.00 </w:t>
            </w:r>
          </w:p>
        </w:tc>
        <w:tc>
          <w:tcPr>
            <w:tcW w:w="1793" w:type="dxa"/>
            <w:noWrap/>
            <w:hideMark/>
          </w:tcPr>
          <w:p w14:paraId="62C52613" w14:textId="1FFD44A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71A3B04C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3889460A" w14:textId="5DE2F5A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550CC1F" w14:textId="32CF8FD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7B3769D" w14:textId="58BAF28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ADA251A" w14:textId="3EF8EA0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CCTS-CALLWISE AGENT</w:t>
            </w:r>
          </w:p>
        </w:tc>
        <w:tc>
          <w:tcPr>
            <w:tcW w:w="1530" w:type="dxa"/>
            <w:noWrap/>
            <w:hideMark/>
          </w:tcPr>
          <w:p w14:paraId="6DCE1588" w14:textId="5895727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15.00 </w:t>
            </w:r>
          </w:p>
        </w:tc>
        <w:tc>
          <w:tcPr>
            <w:tcW w:w="1793" w:type="dxa"/>
            <w:noWrap/>
            <w:hideMark/>
          </w:tcPr>
          <w:p w14:paraId="161D005D" w14:textId="0927A1F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137E6801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2FAF3C83" w14:textId="4F3F8C6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0B12C74" w14:textId="2125B83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8034730" w14:textId="1487D4A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10CEEFC1" w14:textId="4192C94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CCTS-CALLWISE SUPERVISOR</w:t>
            </w:r>
          </w:p>
        </w:tc>
        <w:tc>
          <w:tcPr>
            <w:tcW w:w="1530" w:type="dxa"/>
            <w:noWrap/>
            <w:hideMark/>
          </w:tcPr>
          <w:p w14:paraId="6DD0877E" w14:textId="5C23988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119.00 </w:t>
            </w:r>
          </w:p>
        </w:tc>
        <w:tc>
          <w:tcPr>
            <w:tcW w:w="1793" w:type="dxa"/>
            <w:noWrap/>
            <w:hideMark/>
          </w:tcPr>
          <w:p w14:paraId="73EAD871" w14:textId="5BCD051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685D361F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7368B910" w14:textId="7A026DD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3909EB0" w14:textId="7636F41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E2493CA" w14:textId="259209F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4C467BA8" w14:textId="6A08B07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CCTS-Digital Announcer</w:t>
            </w:r>
          </w:p>
        </w:tc>
        <w:tc>
          <w:tcPr>
            <w:tcW w:w="1530" w:type="dxa"/>
            <w:noWrap/>
            <w:hideMark/>
          </w:tcPr>
          <w:p w14:paraId="4702BC9D" w14:textId="78CCC27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36.00 </w:t>
            </w:r>
          </w:p>
        </w:tc>
        <w:tc>
          <w:tcPr>
            <w:tcW w:w="1793" w:type="dxa"/>
            <w:noWrap/>
            <w:hideMark/>
          </w:tcPr>
          <w:p w14:paraId="4F0AB20B" w14:textId="23C2EA2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70886D59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AF23334" w14:textId="52BD276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8A339F8" w14:textId="6707407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8F39E09" w14:textId="09CB9EE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450288ED" w14:textId="4EA7F17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CCTS-Directory Listing</w:t>
            </w:r>
          </w:p>
        </w:tc>
        <w:tc>
          <w:tcPr>
            <w:tcW w:w="1530" w:type="dxa"/>
            <w:noWrap/>
            <w:hideMark/>
          </w:tcPr>
          <w:p w14:paraId="0D4BB4C8" w14:textId="6E1B01C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6.72 </w:t>
            </w:r>
          </w:p>
        </w:tc>
        <w:tc>
          <w:tcPr>
            <w:tcW w:w="1793" w:type="dxa"/>
            <w:noWrap/>
            <w:hideMark/>
          </w:tcPr>
          <w:p w14:paraId="2C63177A" w14:textId="62DCB25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43BCD4E7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3CD7DADB" w14:textId="4876492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FF3D036" w14:textId="01514AA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7877A7E" w14:textId="510F293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7372E333" w14:textId="57C4BA3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CCTS-DIRECTORY LIST CHANGE</w:t>
            </w:r>
          </w:p>
        </w:tc>
        <w:tc>
          <w:tcPr>
            <w:tcW w:w="1530" w:type="dxa"/>
            <w:noWrap/>
            <w:hideMark/>
          </w:tcPr>
          <w:p w14:paraId="19831AE8" w14:textId="0B872A8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15.00 </w:t>
            </w:r>
          </w:p>
        </w:tc>
        <w:tc>
          <w:tcPr>
            <w:tcW w:w="1793" w:type="dxa"/>
            <w:noWrap/>
            <w:hideMark/>
          </w:tcPr>
          <w:p w14:paraId="55AC0807" w14:textId="11FB6C5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6DFDF1AF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3E406C06" w14:textId="147F049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87CEE4F" w14:textId="38675AA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BCF1527" w14:textId="351E777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526B6BCF" w14:textId="5B6E9F6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CCTS-Hot Line</w:t>
            </w:r>
          </w:p>
        </w:tc>
        <w:tc>
          <w:tcPr>
            <w:tcW w:w="1530" w:type="dxa"/>
            <w:noWrap/>
            <w:hideMark/>
          </w:tcPr>
          <w:p w14:paraId="7E13BABD" w14:textId="36F95C2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6.00 </w:t>
            </w:r>
          </w:p>
        </w:tc>
        <w:tc>
          <w:tcPr>
            <w:tcW w:w="1793" w:type="dxa"/>
            <w:noWrap/>
            <w:hideMark/>
          </w:tcPr>
          <w:p w14:paraId="55EFDCFE" w14:textId="0BF0941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66492A72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422DB89E" w14:textId="4D1B3BF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F104A8E" w14:textId="3B52791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F091C86" w14:textId="3A836F1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7B983318" w14:textId="033C682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CCTS-Transfer Mail Box</w:t>
            </w:r>
          </w:p>
        </w:tc>
        <w:tc>
          <w:tcPr>
            <w:tcW w:w="1530" w:type="dxa"/>
            <w:noWrap/>
            <w:hideMark/>
          </w:tcPr>
          <w:p w14:paraId="18ED0792" w14:textId="64F48C1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1.00 </w:t>
            </w:r>
          </w:p>
        </w:tc>
        <w:tc>
          <w:tcPr>
            <w:tcW w:w="1793" w:type="dxa"/>
            <w:noWrap/>
            <w:hideMark/>
          </w:tcPr>
          <w:p w14:paraId="58483C96" w14:textId="3AF471C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2BAE4000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1FEE3D18" w14:textId="08B7E3C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1AA87DB" w14:textId="200DC26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62A90A2" w14:textId="6213CAA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CABLING &amp; NONRECURRING</w:t>
            </w:r>
          </w:p>
        </w:tc>
        <w:tc>
          <w:tcPr>
            <w:tcW w:w="2970" w:type="dxa"/>
            <w:noWrap/>
            <w:hideMark/>
          </w:tcPr>
          <w:p w14:paraId="39FB79E8" w14:textId="68A93F9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CCTS-ACD PILOT INSTALL CHARGE</w:t>
            </w:r>
          </w:p>
        </w:tc>
        <w:tc>
          <w:tcPr>
            <w:tcW w:w="1530" w:type="dxa"/>
            <w:noWrap/>
            <w:hideMark/>
          </w:tcPr>
          <w:p w14:paraId="7F809810" w14:textId="6AF4416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160.00 </w:t>
            </w:r>
          </w:p>
        </w:tc>
        <w:tc>
          <w:tcPr>
            <w:tcW w:w="1793" w:type="dxa"/>
            <w:noWrap/>
            <w:hideMark/>
          </w:tcPr>
          <w:p w14:paraId="03569567" w14:textId="006B143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168609EF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6DA0096" w14:textId="7183BBC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4556A5D" w14:textId="1997AB8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BDE2C87" w14:textId="109FD69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755F2077" w14:textId="137347F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CCTS-OVRTM LABOR - HOUR</w:t>
            </w:r>
          </w:p>
        </w:tc>
        <w:tc>
          <w:tcPr>
            <w:tcW w:w="1530" w:type="dxa"/>
            <w:noWrap/>
            <w:hideMark/>
          </w:tcPr>
          <w:p w14:paraId="5D6D64DF" w14:textId="2F8AF58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60.00 </w:t>
            </w:r>
          </w:p>
        </w:tc>
        <w:tc>
          <w:tcPr>
            <w:tcW w:w="1793" w:type="dxa"/>
            <w:noWrap/>
            <w:hideMark/>
          </w:tcPr>
          <w:p w14:paraId="48C3B1BA" w14:textId="017193B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5C49E5F1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2F37D5BD" w14:textId="414470A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C0F8B2E" w14:textId="754AF84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B5B1D2E" w14:textId="70515BF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17B53C4" w14:textId="0A64F49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CCTS-OVRTM LABOR - QTR HOUR</w:t>
            </w:r>
          </w:p>
        </w:tc>
        <w:tc>
          <w:tcPr>
            <w:tcW w:w="1530" w:type="dxa"/>
            <w:noWrap/>
            <w:hideMark/>
          </w:tcPr>
          <w:p w14:paraId="734948D0" w14:textId="12B2374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15.00 </w:t>
            </w:r>
          </w:p>
        </w:tc>
        <w:tc>
          <w:tcPr>
            <w:tcW w:w="1793" w:type="dxa"/>
            <w:noWrap/>
            <w:hideMark/>
          </w:tcPr>
          <w:p w14:paraId="5D7B3FC2" w14:textId="27003D1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60F62CD3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1A07410B" w14:textId="525785F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3570B74" w14:textId="03A024F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D5F2D6B" w14:textId="7A408B5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275E3844" w14:textId="22515EF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CCTS-REG LABOR - HOUR</w:t>
            </w:r>
          </w:p>
        </w:tc>
        <w:tc>
          <w:tcPr>
            <w:tcW w:w="1530" w:type="dxa"/>
            <w:noWrap/>
            <w:hideMark/>
          </w:tcPr>
          <w:p w14:paraId="64A14CBC" w14:textId="131E791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40.00 </w:t>
            </w:r>
          </w:p>
        </w:tc>
        <w:tc>
          <w:tcPr>
            <w:tcW w:w="1793" w:type="dxa"/>
            <w:noWrap/>
            <w:hideMark/>
          </w:tcPr>
          <w:p w14:paraId="1B09C5CE" w14:textId="047B3E1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77CD8C33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F22954F" w14:textId="74B91EA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CC6DECD" w14:textId="7038DE6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45E35EB" w14:textId="663D54F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2D472AE0" w14:textId="459F32E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CCTS-REGULAR LABOR-QTR HOUR</w:t>
            </w:r>
          </w:p>
        </w:tc>
        <w:tc>
          <w:tcPr>
            <w:tcW w:w="1530" w:type="dxa"/>
            <w:noWrap/>
            <w:hideMark/>
          </w:tcPr>
          <w:p w14:paraId="1E449730" w14:textId="6F8B4F0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10.00 </w:t>
            </w:r>
          </w:p>
        </w:tc>
        <w:tc>
          <w:tcPr>
            <w:tcW w:w="1793" w:type="dxa"/>
            <w:noWrap/>
            <w:hideMark/>
          </w:tcPr>
          <w:p w14:paraId="4868CEAD" w14:textId="01841D5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387C4293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23887A10" w14:textId="4E298FA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5BF8344" w14:textId="4D4710C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F1B9E2B" w14:textId="40E3FB8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418FC8FD" w14:textId="0D17958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CCTS-Software Change</w:t>
            </w:r>
          </w:p>
        </w:tc>
        <w:tc>
          <w:tcPr>
            <w:tcW w:w="1530" w:type="dxa"/>
            <w:noWrap/>
            <w:hideMark/>
          </w:tcPr>
          <w:p w14:paraId="441E64EE" w14:textId="4127A64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1.67 </w:t>
            </w:r>
          </w:p>
        </w:tc>
        <w:tc>
          <w:tcPr>
            <w:tcW w:w="1793" w:type="dxa"/>
            <w:noWrap/>
            <w:hideMark/>
          </w:tcPr>
          <w:p w14:paraId="5D12E230" w14:textId="3D514DC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765D925D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1212D3E7" w14:textId="1962595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757F7DE" w14:textId="3DF02A6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4CCED46" w14:textId="6127460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44B74004" w14:textId="67445FF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CCTS-Transfer Mail Box Install</w:t>
            </w:r>
          </w:p>
        </w:tc>
        <w:tc>
          <w:tcPr>
            <w:tcW w:w="1530" w:type="dxa"/>
            <w:noWrap/>
            <w:hideMark/>
          </w:tcPr>
          <w:p w14:paraId="451FAC06" w14:textId="68CA964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5.00 </w:t>
            </w:r>
          </w:p>
        </w:tc>
        <w:tc>
          <w:tcPr>
            <w:tcW w:w="1793" w:type="dxa"/>
            <w:noWrap/>
            <w:hideMark/>
          </w:tcPr>
          <w:p w14:paraId="6B174276" w14:textId="2184BA4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59450875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7EC4F065" w14:textId="5E14BD8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4474135" w14:textId="241B710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C9D8B76" w14:textId="6193EC5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62FBF559" w14:textId="60590F9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CCTS-Voice Mail Install</w:t>
            </w:r>
          </w:p>
        </w:tc>
        <w:tc>
          <w:tcPr>
            <w:tcW w:w="1530" w:type="dxa"/>
            <w:noWrap/>
            <w:hideMark/>
          </w:tcPr>
          <w:p w14:paraId="77003C1C" w14:textId="39560C2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35.00 </w:t>
            </w:r>
          </w:p>
        </w:tc>
        <w:tc>
          <w:tcPr>
            <w:tcW w:w="1793" w:type="dxa"/>
            <w:noWrap/>
            <w:hideMark/>
          </w:tcPr>
          <w:p w14:paraId="5F0EE3C6" w14:textId="31D28C6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23A71492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48624F10" w14:textId="224269D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E7FFB7D" w14:textId="71F31A3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EDFF315" w14:textId="0D6DC62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407D2C18" w14:textId="7B1D2E9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CCTS-Voice Mail Rebuild</w:t>
            </w:r>
          </w:p>
        </w:tc>
        <w:tc>
          <w:tcPr>
            <w:tcW w:w="1530" w:type="dxa"/>
            <w:noWrap/>
            <w:hideMark/>
          </w:tcPr>
          <w:p w14:paraId="1D1168CA" w14:textId="4C2999B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5.00 </w:t>
            </w:r>
          </w:p>
        </w:tc>
        <w:tc>
          <w:tcPr>
            <w:tcW w:w="1793" w:type="dxa"/>
            <w:noWrap/>
            <w:hideMark/>
          </w:tcPr>
          <w:p w14:paraId="3FEDDF94" w14:textId="0D7FF9F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728EB7E4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BCCFCC7" w14:textId="317F50E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20A5308" w14:textId="29A0EB9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1203398" w14:textId="02BB098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B683852" w14:textId="62E632C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CCTS-Voice Mail Renumber</w:t>
            </w:r>
          </w:p>
        </w:tc>
        <w:tc>
          <w:tcPr>
            <w:tcW w:w="1530" w:type="dxa"/>
            <w:noWrap/>
            <w:hideMark/>
          </w:tcPr>
          <w:p w14:paraId="38455D0F" w14:textId="0F49CE9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5.00 </w:t>
            </w:r>
          </w:p>
        </w:tc>
        <w:tc>
          <w:tcPr>
            <w:tcW w:w="1793" w:type="dxa"/>
            <w:noWrap/>
            <w:hideMark/>
          </w:tcPr>
          <w:p w14:paraId="580FD5ED" w14:textId="7FBEC18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2845C07E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68319B04" w14:textId="1264825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214C597" w14:textId="7148EB7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1ED033B" w14:textId="400E883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7CA1ABF2" w14:textId="0953E61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CCTS-Voice Mail Zero Out</w:t>
            </w:r>
          </w:p>
        </w:tc>
        <w:tc>
          <w:tcPr>
            <w:tcW w:w="1530" w:type="dxa"/>
            <w:noWrap/>
            <w:hideMark/>
          </w:tcPr>
          <w:p w14:paraId="614E67FD" w14:textId="1679EF0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5.00 </w:t>
            </w:r>
          </w:p>
        </w:tc>
        <w:tc>
          <w:tcPr>
            <w:tcW w:w="1793" w:type="dxa"/>
            <w:noWrap/>
            <w:hideMark/>
          </w:tcPr>
          <w:p w14:paraId="17F8363F" w14:textId="4CD14FC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6D9BEEF4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16F65EB1" w14:textId="72045FD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49B79A1" w14:textId="29F85DA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B95DA59" w14:textId="364EBDE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1EE65F67" w14:textId="669D591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</w:t>
            </w:r>
            <w:proofErr w:type="spellStart"/>
            <w:r w:rsidRPr="004140F8">
              <w:rPr>
                <w:rFonts w:ascii="Arial" w:eastAsia="Times New Roman" w:hAnsi="Arial" w:cs="Arial"/>
                <w:sz w:val="20"/>
                <w:szCs w:val="20"/>
              </w:rPr>
              <w:t>VoiceMail</w:t>
            </w:r>
            <w:proofErr w:type="spellEnd"/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Application </w:t>
            </w:r>
            <w:proofErr w:type="spellStart"/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Chg</w:t>
            </w:r>
            <w:proofErr w:type="spellEnd"/>
          </w:p>
        </w:tc>
        <w:tc>
          <w:tcPr>
            <w:tcW w:w="1530" w:type="dxa"/>
            <w:noWrap/>
            <w:hideMark/>
          </w:tcPr>
          <w:p w14:paraId="06E6A872" w14:textId="7F76621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160.00 </w:t>
            </w:r>
          </w:p>
        </w:tc>
        <w:tc>
          <w:tcPr>
            <w:tcW w:w="1793" w:type="dxa"/>
            <w:noWrap/>
            <w:hideMark/>
          </w:tcPr>
          <w:p w14:paraId="59D8CF77" w14:textId="053E726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5CD1FB78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122B07F8" w14:textId="733B796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7DD7C5A" w14:textId="4B38356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6F85892" w14:textId="40EBB25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LOCAL</w:t>
            </w:r>
          </w:p>
        </w:tc>
        <w:tc>
          <w:tcPr>
            <w:tcW w:w="2970" w:type="dxa"/>
            <w:noWrap/>
            <w:hideMark/>
          </w:tcPr>
          <w:p w14:paraId="206AA4A5" w14:textId="1DCB573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CCTS-800 PORT CHARGE</w:t>
            </w:r>
          </w:p>
        </w:tc>
        <w:tc>
          <w:tcPr>
            <w:tcW w:w="1530" w:type="dxa"/>
            <w:noWrap/>
            <w:hideMark/>
          </w:tcPr>
          <w:p w14:paraId="363B0BFC" w14:textId="6E22234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5.00 </w:t>
            </w:r>
          </w:p>
        </w:tc>
        <w:tc>
          <w:tcPr>
            <w:tcW w:w="1793" w:type="dxa"/>
            <w:noWrap/>
            <w:hideMark/>
          </w:tcPr>
          <w:p w14:paraId="12478550" w14:textId="2E7194D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64AE2CF4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7EA90747" w14:textId="46E09A2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5892315" w14:textId="376889A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913B2DF" w14:textId="63E9777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33C1F179" w14:textId="77F6FDB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CCTS-Cent Off Port </w:t>
            </w:r>
            <w:proofErr w:type="spellStart"/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Chg</w:t>
            </w:r>
            <w:proofErr w:type="spellEnd"/>
          </w:p>
        </w:tc>
        <w:tc>
          <w:tcPr>
            <w:tcW w:w="1530" w:type="dxa"/>
            <w:noWrap/>
            <w:hideMark/>
          </w:tcPr>
          <w:p w14:paraId="32598E58" w14:textId="428EAF2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5.00 </w:t>
            </w:r>
          </w:p>
        </w:tc>
        <w:tc>
          <w:tcPr>
            <w:tcW w:w="1793" w:type="dxa"/>
            <w:noWrap/>
            <w:hideMark/>
          </w:tcPr>
          <w:p w14:paraId="30B68236" w14:textId="10E92D4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1EA2C55C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08FF7698" w14:textId="4F0A0CC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B75528D" w14:textId="531551F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EECC0F0" w14:textId="40C745B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BB2AF9A" w14:textId="100AEF3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CCTS-OPX </w:t>
            </w:r>
            <w:proofErr w:type="spellStart"/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Ckt</w:t>
            </w:r>
            <w:proofErr w:type="spellEnd"/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4140F8">
              <w:rPr>
                <w:rFonts w:ascii="Arial" w:eastAsia="Times New Roman" w:hAnsi="Arial" w:cs="Arial"/>
                <w:sz w:val="20"/>
                <w:szCs w:val="20"/>
              </w:rPr>
              <w:t>Stn</w:t>
            </w:r>
            <w:proofErr w:type="spellEnd"/>
          </w:p>
        </w:tc>
        <w:tc>
          <w:tcPr>
            <w:tcW w:w="1530" w:type="dxa"/>
            <w:noWrap/>
            <w:hideMark/>
          </w:tcPr>
          <w:p w14:paraId="61075686" w14:textId="2B3DC9F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14.75 </w:t>
            </w:r>
          </w:p>
        </w:tc>
        <w:tc>
          <w:tcPr>
            <w:tcW w:w="1793" w:type="dxa"/>
            <w:noWrap/>
            <w:hideMark/>
          </w:tcPr>
          <w:p w14:paraId="718F39A1" w14:textId="45A2FA9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5E78D2D7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657A153D" w14:textId="410B163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78DB58E" w14:textId="249DD19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27ACDBF" w14:textId="491E0AC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2C33E4F7" w14:textId="7C1B038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CCTS-PRI CIRCUIT</w:t>
            </w:r>
          </w:p>
        </w:tc>
        <w:tc>
          <w:tcPr>
            <w:tcW w:w="1530" w:type="dxa"/>
            <w:noWrap/>
            <w:hideMark/>
          </w:tcPr>
          <w:p w14:paraId="5DE3A3A2" w14:textId="1B1106E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354.00 </w:t>
            </w:r>
          </w:p>
        </w:tc>
        <w:tc>
          <w:tcPr>
            <w:tcW w:w="1793" w:type="dxa"/>
            <w:noWrap/>
            <w:hideMark/>
          </w:tcPr>
          <w:p w14:paraId="010957C5" w14:textId="2EEC931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3FEF052B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C3D7DBD" w14:textId="35AC0F3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E0D95B9" w14:textId="60479A4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A35C0C9" w14:textId="5FF3B05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6B31AC0B" w14:textId="0AA2638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CCTS-T1-24 ports@14.75ea</w:t>
            </w:r>
          </w:p>
        </w:tc>
        <w:tc>
          <w:tcPr>
            <w:tcW w:w="1530" w:type="dxa"/>
            <w:noWrap/>
            <w:hideMark/>
          </w:tcPr>
          <w:p w14:paraId="6BA217B5" w14:textId="0657D24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354.00 </w:t>
            </w:r>
          </w:p>
        </w:tc>
        <w:tc>
          <w:tcPr>
            <w:tcW w:w="1793" w:type="dxa"/>
            <w:noWrap/>
            <w:hideMark/>
          </w:tcPr>
          <w:p w14:paraId="44746261" w14:textId="7F841C5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41410FBE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4FA62BF8" w14:textId="7697E9D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0" w:type="dxa"/>
            <w:noWrap/>
            <w:hideMark/>
          </w:tcPr>
          <w:p w14:paraId="34F1B1C5" w14:textId="47B7445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73DA2E4" w14:textId="2C53FA3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TRANSPORT</w:t>
            </w:r>
          </w:p>
        </w:tc>
        <w:tc>
          <w:tcPr>
            <w:tcW w:w="2970" w:type="dxa"/>
            <w:noWrap/>
            <w:hideMark/>
          </w:tcPr>
          <w:p w14:paraId="529ED3E0" w14:textId="07AFD3A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CCTS-Data Line</w:t>
            </w:r>
          </w:p>
        </w:tc>
        <w:tc>
          <w:tcPr>
            <w:tcW w:w="1530" w:type="dxa"/>
            <w:noWrap/>
            <w:hideMark/>
          </w:tcPr>
          <w:p w14:paraId="32332A6B" w14:textId="55C0BF6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6.00 </w:t>
            </w:r>
          </w:p>
        </w:tc>
        <w:tc>
          <w:tcPr>
            <w:tcW w:w="1793" w:type="dxa"/>
            <w:noWrap/>
            <w:hideMark/>
          </w:tcPr>
          <w:p w14:paraId="6FEF0FE1" w14:textId="5D1010E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00108DD5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7805C02A" w14:textId="43A9A94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FAA0ACA" w14:textId="0579218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96CA0DB" w14:textId="0FA9A92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2763B140" w14:textId="7B58D32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CCTS-FIBER STRAND</w:t>
            </w:r>
          </w:p>
        </w:tc>
        <w:tc>
          <w:tcPr>
            <w:tcW w:w="1530" w:type="dxa"/>
            <w:noWrap/>
            <w:hideMark/>
          </w:tcPr>
          <w:p w14:paraId="3693A6DD" w14:textId="2480106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100.00 </w:t>
            </w:r>
          </w:p>
        </w:tc>
        <w:tc>
          <w:tcPr>
            <w:tcW w:w="1793" w:type="dxa"/>
            <w:noWrap/>
            <w:hideMark/>
          </w:tcPr>
          <w:p w14:paraId="5975321E" w14:textId="2668169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58A2EB0E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161DCB32" w14:textId="21F09AF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008F417" w14:textId="64E714B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288DCF5" w14:textId="17BA6FB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VOIP</w:t>
            </w:r>
          </w:p>
        </w:tc>
        <w:tc>
          <w:tcPr>
            <w:tcW w:w="2970" w:type="dxa"/>
            <w:noWrap/>
            <w:hideMark/>
          </w:tcPr>
          <w:p w14:paraId="1791790B" w14:textId="7A4A1F0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LINE CHG &amp; VOICEMAIL</w:t>
            </w:r>
          </w:p>
        </w:tc>
        <w:tc>
          <w:tcPr>
            <w:tcW w:w="1530" w:type="dxa"/>
            <w:noWrap/>
            <w:hideMark/>
          </w:tcPr>
          <w:p w14:paraId="42DD5AAF" w14:textId="7FEB588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9.91 </w:t>
            </w:r>
          </w:p>
        </w:tc>
        <w:tc>
          <w:tcPr>
            <w:tcW w:w="1793" w:type="dxa"/>
            <w:noWrap/>
            <w:hideMark/>
          </w:tcPr>
          <w:p w14:paraId="40ECD48D" w14:textId="4C6BB44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PHONE LINE</w:t>
            </w:r>
          </w:p>
        </w:tc>
      </w:tr>
      <w:tr w:rsidR="00855F33" w:rsidRPr="004140F8" w14:paraId="247A31C5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7D205D03" w14:textId="2C5CEB1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D9D2FA1" w14:textId="2813033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23910EC" w14:textId="70A94C4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124B1AFC" w14:textId="16BF9C8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STRANDARD LICENSE</w:t>
            </w:r>
          </w:p>
        </w:tc>
        <w:tc>
          <w:tcPr>
            <w:tcW w:w="1530" w:type="dxa"/>
            <w:noWrap/>
            <w:hideMark/>
          </w:tcPr>
          <w:p w14:paraId="6656E2BA" w14:textId="15BA106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4.15 </w:t>
            </w:r>
          </w:p>
        </w:tc>
        <w:tc>
          <w:tcPr>
            <w:tcW w:w="1793" w:type="dxa"/>
            <w:noWrap/>
            <w:hideMark/>
          </w:tcPr>
          <w:p w14:paraId="2E44E7B7" w14:textId="1E1DFF0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212D6C0B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7ED427AE" w14:textId="63652FB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C034B9A" w14:textId="2AEE3D3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578237F" w14:textId="188E04D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3CF67CBA" w14:textId="5B03C65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PRO LICENSE</w:t>
            </w:r>
          </w:p>
        </w:tc>
        <w:tc>
          <w:tcPr>
            <w:tcW w:w="1530" w:type="dxa"/>
            <w:noWrap/>
            <w:hideMark/>
          </w:tcPr>
          <w:p w14:paraId="571BD13F" w14:textId="3CFE28E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6.46 </w:t>
            </w:r>
          </w:p>
        </w:tc>
        <w:tc>
          <w:tcPr>
            <w:tcW w:w="1793" w:type="dxa"/>
            <w:noWrap/>
            <w:hideMark/>
          </w:tcPr>
          <w:p w14:paraId="61374A62" w14:textId="0586DDD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2F188DD3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66969EB0" w14:textId="4D0A20E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B52A4B9" w14:textId="75846C3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C861E6D" w14:textId="1C76518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704A37E7" w14:textId="1BA2587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PHONE - ANALOG</w:t>
            </w:r>
          </w:p>
        </w:tc>
        <w:tc>
          <w:tcPr>
            <w:tcW w:w="1530" w:type="dxa"/>
            <w:noWrap/>
            <w:hideMark/>
          </w:tcPr>
          <w:p w14:paraId="6A4F7FF1" w14:textId="32434F6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0.92 </w:t>
            </w:r>
          </w:p>
        </w:tc>
        <w:tc>
          <w:tcPr>
            <w:tcW w:w="1793" w:type="dxa"/>
            <w:noWrap/>
            <w:hideMark/>
          </w:tcPr>
          <w:p w14:paraId="06EC3777" w14:textId="4F0C389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345C06E0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C0596F7" w14:textId="44B631E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D7D6E3A" w14:textId="0F0E8CD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FFA8183" w14:textId="17E2175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38473B48" w14:textId="7C88A24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PHONE - 2 LINE</w:t>
            </w:r>
          </w:p>
        </w:tc>
        <w:tc>
          <w:tcPr>
            <w:tcW w:w="1530" w:type="dxa"/>
            <w:noWrap/>
            <w:hideMark/>
          </w:tcPr>
          <w:p w14:paraId="1FBA17F1" w14:textId="6039F88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3.69 </w:t>
            </w:r>
          </w:p>
        </w:tc>
        <w:tc>
          <w:tcPr>
            <w:tcW w:w="1793" w:type="dxa"/>
            <w:noWrap/>
            <w:hideMark/>
          </w:tcPr>
          <w:p w14:paraId="413549C6" w14:textId="701AAAA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3D20BA91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49807FF7" w14:textId="340132A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1B9F03C" w14:textId="3CCF14E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5420EE8" w14:textId="70E5C0D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42429D58" w14:textId="1906F6D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PHONE - 6 LINE</w:t>
            </w:r>
          </w:p>
        </w:tc>
        <w:tc>
          <w:tcPr>
            <w:tcW w:w="1530" w:type="dxa"/>
            <w:noWrap/>
            <w:hideMark/>
          </w:tcPr>
          <w:p w14:paraId="109B0240" w14:textId="6DD2506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4.62 </w:t>
            </w:r>
          </w:p>
        </w:tc>
        <w:tc>
          <w:tcPr>
            <w:tcW w:w="1793" w:type="dxa"/>
            <w:noWrap/>
            <w:hideMark/>
          </w:tcPr>
          <w:p w14:paraId="25B21D74" w14:textId="4AA2720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6966E6AF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2BA214D5" w14:textId="3A23859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4060626" w14:textId="59826C1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626A051" w14:textId="5888833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42E12C53" w14:textId="0856E41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PHONE - VIDEO</w:t>
            </w:r>
          </w:p>
        </w:tc>
        <w:tc>
          <w:tcPr>
            <w:tcW w:w="1530" w:type="dxa"/>
            <w:noWrap/>
            <w:hideMark/>
          </w:tcPr>
          <w:p w14:paraId="536E5161" w14:textId="2C98100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9.05 </w:t>
            </w:r>
          </w:p>
        </w:tc>
        <w:tc>
          <w:tcPr>
            <w:tcW w:w="1793" w:type="dxa"/>
            <w:noWrap/>
            <w:hideMark/>
          </w:tcPr>
          <w:p w14:paraId="4A34DF4A" w14:textId="2E3CFE7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3D70BA09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2BACA862" w14:textId="4F63C64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9C48528" w14:textId="28DF6A9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33502EF" w14:textId="5B3D3A0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43BE5587" w14:textId="300AB4A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PHONE - CONFERENCE</w:t>
            </w:r>
          </w:p>
        </w:tc>
        <w:tc>
          <w:tcPr>
            <w:tcW w:w="1530" w:type="dxa"/>
            <w:noWrap/>
            <w:hideMark/>
          </w:tcPr>
          <w:p w14:paraId="77E3F98D" w14:textId="5A918C0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12.84 </w:t>
            </w:r>
          </w:p>
        </w:tc>
        <w:tc>
          <w:tcPr>
            <w:tcW w:w="1793" w:type="dxa"/>
            <w:noWrap/>
            <w:hideMark/>
          </w:tcPr>
          <w:p w14:paraId="7FE98A6F" w14:textId="635EF25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01D82467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289DD2E6" w14:textId="57E00B7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9B07D0C" w14:textId="468EF50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2BA17BE" w14:textId="6142787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82D9A76" w14:textId="5E161BD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PHONE - MULTI-LINE WITH EXPANSION MODULE</w:t>
            </w:r>
          </w:p>
        </w:tc>
        <w:tc>
          <w:tcPr>
            <w:tcW w:w="1530" w:type="dxa"/>
            <w:noWrap/>
            <w:hideMark/>
          </w:tcPr>
          <w:p w14:paraId="588B4A74" w14:textId="7D38E56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10.07 </w:t>
            </w:r>
          </w:p>
        </w:tc>
        <w:tc>
          <w:tcPr>
            <w:tcW w:w="1793" w:type="dxa"/>
            <w:noWrap/>
            <w:hideMark/>
          </w:tcPr>
          <w:p w14:paraId="72B416B5" w14:textId="0726C56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7CEAC537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BF946A1" w14:textId="3B51A38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51765B6" w14:textId="77D718F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DA5ABB7" w14:textId="1813635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7B978F4" w14:textId="0C1DB78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ACD AGENT</w:t>
            </w:r>
          </w:p>
        </w:tc>
        <w:tc>
          <w:tcPr>
            <w:tcW w:w="1530" w:type="dxa"/>
            <w:noWrap/>
            <w:hideMark/>
          </w:tcPr>
          <w:p w14:paraId="7161EAA6" w14:textId="63BEA50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23.88 </w:t>
            </w:r>
          </w:p>
        </w:tc>
        <w:tc>
          <w:tcPr>
            <w:tcW w:w="1793" w:type="dxa"/>
            <w:noWrap/>
            <w:hideMark/>
          </w:tcPr>
          <w:p w14:paraId="5473E37B" w14:textId="146E9DE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2358B9C6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59CBF86" w14:textId="4D6CEC9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96C4AEC" w14:textId="17FBB51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A83385E" w14:textId="205087A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27165913" w14:textId="77E99C8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ACD AGENT - PREMIUM</w:t>
            </w:r>
          </w:p>
        </w:tc>
        <w:tc>
          <w:tcPr>
            <w:tcW w:w="1530" w:type="dxa"/>
            <w:noWrap/>
            <w:hideMark/>
          </w:tcPr>
          <w:p w14:paraId="1F63E919" w14:textId="47D25A9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41.50 </w:t>
            </w:r>
          </w:p>
        </w:tc>
        <w:tc>
          <w:tcPr>
            <w:tcW w:w="1793" w:type="dxa"/>
            <w:noWrap/>
            <w:hideMark/>
          </w:tcPr>
          <w:p w14:paraId="56F22A97" w14:textId="1390458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0E0F3E02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1DDBAF62" w14:textId="26627B9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FE3FCE6" w14:textId="5C9271E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869C32B" w14:textId="5032C98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4C712AA0" w14:textId="5576DCC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JABBER</w:t>
            </w:r>
          </w:p>
        </w:tc>
        <w:tc>
          <w:tcPr>
            <w:tcW w:w="1530" w:type="dxa"/>
            <w:noWrap/>
            <w:hideMark/>
          </w:tcPr>
          <w:p w14:paraId="2C7D2C72" w14:textId="686A300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2.00 </w:t>
            </w:r>
          </w:p>
        </w:tc>
        <w:tc>
          <w:tcPr>
            <w:tcW w:w="1793" w:type="dxa"/>
            <w:noWrap/>
            <w:hideMark/>
          </w:tcPr>
          <w:p w14:paraId="591ECF9A" w14:textId="405E040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259A7C7A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79CA9E40" w14:textId="53DC211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D26010C" w14:textId="02CF564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60316AE" w14:textId="431E9A1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1F89EBA7" w14:textId="1C34BB3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ANALOG ADAPTER</w:t>
            </w:r>
          </w:p>
        </w:tc>
        <w:tc>
          <w:tcPr>
            <w:tcW w:w="1530" w:type="dxa"/>
            <w:noWrap/>
            <w:hideMark/>
          </w:tcPr>
          <w:p w14:paraId="0922225D" w14:textId="3155972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2.58 </w:t>
            </w:r>
          </w:p>
        </w:tc>
        <w:tc>
          <w:tcPr>
            <w:tcW w:w="1793" w:type="dxa"/>
            <w:noWrap/>
            <w:hideMark/>
          </w:tcPr>
          <w:p w14:paraId="7D8D0234" w14:textId="64EB634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4AA7B217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32A62A44" w14:textId="60546D8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BB0334B" w14:textId="43A3F51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1AC8DC1" w14:textId="675E836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73C6DFDB" w14:textId="4A0CA9A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CCTS-VOIP EXPANSION MODULE</w:t>
            </w:r>
          </w:p>
        </w:tc>
        <w:tc>
          <w:tcPr>
            <w:tcW w:w="1530" w:type="dxa"/>
            <w:noWrap/>
            <w:hideMark/>
          </w:tcPr>
          <w:p w14:paraId="2F86BDFC" w14:textId="2CD5270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5.50 </w:t>
            </w:r>
          </w:p>
        </w:tc>
        <w:tc>
          <w:tcPr>
            <w:tcW w:w="1793" w:type="dxa"/>
            <w:noWrap/>
            <w:hideMark/>
          </w:tcPr>
          <w:p w14:paraId="5F3335E6" w14:textId="0C8E9B0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0DC4937C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</w:tcPr>
          <w:p w14:paraId="4EA7A9D5" w14:textId="7777777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0" w:type="dxa"/>
            <w:noWrap/>
          </w:tcPr>
          <w:p w14:paraId="112B2CEB" w14:textId="7777777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0" w:type="dxa"/>
            <w:noWrap/>
          </w:tcPr>
          <w:p w14:paraId="4066F35C" w14:textId="7777777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970" w:type="dxa"/>
            <w:noWrap/>
          </w:tcPr>
          <w:p w14:paraId="4892EEE8" w14:textId="7777777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0" w:type="dxa"/>
            <w:noWrap/>
          </w:tcPr>
          <w:p w14:paraId="47E415FE" w14:textId="7777777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93" w:type="dxa"/>
            <w:noWrap/>
          </w:tcPr>
          <w:p w14:paraId="142C97B4" w14:textId="7777777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55F33" w:rsidRPr="004140F8" w14:paraId="1643152B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1E67E7A9" w14:textId="4AE908C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DATA</w:t>
            </w:r>
          </w:p>
        </w:tc>
        <w:tc>
          <w:tcPr>
            <w:tcW w:w="1530" w:type="dxa"/>
            <w:noWrap/>
            <w:hideMark/>
          </w:tcPr>
          <w:p w14:paraId="132F06EE" w14:textId="3EB88E7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INTERNET</w:t>
            </w:r>
          </w:p>
        </w:tc>
        <w:tc>
          <w:tcPr>
            <w:tcW w:w="1530" w:type="dxa"/>
            <w:noWrap/>
            <w:hideMark/>
          </w:tcPr>
          <w:p w14:paraId="0E298559" w14:textId="6C94D54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69ED533D" w14:textId="1DB3DE7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INTERNET SERVICE</w:t>
            </w:r>
          </w:p>
        </w:tc>
        <w:tc>
          <w:tcPr>
            <w:tcW w:w="1530" w:type="dxa"/>
            <w:noWrap/>
            <w:hideMark/>
          </w:tcPr>
          <w:p w14:paraId="509F35EF" w14:textId="26B7C2F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15.00 </w:t>
            </w:r>
          </w:p>
        </w:tc>
        <w:tc>
          <w:tcPr>
            <w:tcW w:w="1793" w:type="dxa"/>
            <w:noWrap/>
            <w:hideMark/>
          </w:tcPr>
          <w:p w14:paraId="06E4E573" w14:textId="311F32C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MBPS</w:t>
            </w:r>
          </w:p>
        </w:tc>
      </w:tr>
      <w:tr w:rsidR="00855F33" w:rsidRPr="004140F8" w14:paraId="771C5302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268FC26D" w14:textId="150CA96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422A517" w14:textId="2FC35E0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02446DC" w14:textId="53AB554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3ABF4827" w14:textId="18EA0D1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INTERNET SERVICE BACKUP</w:t>
            </w:r>
          </w:p>
        </w:tc>
        <w:tc>
          <w:tcPr>
            <w:tcW w:w="1530" w:type="dxa"/>
            <w:noWrap/>
            <w:hideMark/>
          </w:tcPr>
          <w:p w14:paraId="573FDF1A" w14:textId="67663AB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    -   </w:t>
            </w:r>
          </w:p>
        </w:tc>
        <w:tc>
          <w:tcPr>
            <w:tcW w:w="1793" w:type="dxa"/>
            <w:noWrap/>
            <w:hideMark/>
          </w:tcPr>
          <w:p w14:paraId="485EC79B" w14:textId="4CECBD0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MBPS</w:t>
            </w:r>
          </w:p>
        </w:tc>
      </w:tr>
      <w:tr w:rsidR="00855F33" w:rsidRPr="004140F8" w14:paraId="77FBB1DE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14A95B6E" w14:textId="29EA370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0254D6C" w14:textId="3BB4EFE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218067E" w14:textId="3695CF0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1EBDFCF2" w14:textId="48EEA22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TRANSPORT</w:t>
            </w:r>
          </w:p>
        </w:tc>
        <w:tc>
          <w:tcPr>
            <w:tcW w:w="1530" w:type="dxa"/>
            <w:noWrap/>
            <w:hideMark/>
          </w:tcPr>
          <w:p w14:paraId="799D9C6A" w14:textId="5BE0623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    -   </w:t>
            </w:r>
          </w:p>
        </w:tc>
        <w:tc>
          <w:tcPr>
            <w:tcW w:w="1793" w:type="dxa"/>
            <w:noWrap/>
            <w:hideMark/>
          </w:tcPr>
          <w:p w14:paraId="2E8679CE" w14:textId="7DD4CAC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MBPS</w:t>
            </w:r>
          </w:p>
        </w:tc>
      </w:tr>
      <w:tr w:rsidR="00855F33" w:rsidRPr="004140F8" w14:paraId="6A868940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0DE39048" w14:textId="11EC37D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E22CCBB" w14:textId="2679C78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8151313" w14:textId="6334E7C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6B89A487" w14:textId="14EDAD1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CAPNET CONNECTION</w:t>
            </w:r>
          </w:p>
        </w:tc>
        <w:tc>
          <w:tcPr>
            <w:tcW w:w="1530" w:type="dxa"/>
            <w:noWrap/>
            <w:hideMark/>
          </w:tcPr>
          <w:p w14:paraId="1A79CD13" w14:textId="269D1E3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22.50 </w:t>
            </w:r>
          </w:p>
        </w:tc>
        <w:tc>
          <w:tcPr>
            <w:tcW w:w="1793" w:type="dxa"/>
            <w:noWrap/>
            <w:hideMark/>
          </w:tcPr>
          <w:p w14:paraId="4DBD1975" w14:textId="270994C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70BAE072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464C3DBB" w14:textId="100CD5A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5E914D5" w14:textId="3582B8C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9D130C9" w14:textId="416935D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394936CF" w14:textId="360CB91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EMAIL ACCOUNT</w:t>
            </w:r>
          </w:p>
        </w:tc>
        <w:tc>
          <w:tcPr>
            <w:tcW w:w="1530" w:type="dxa"/>
            <w:noWrap/>
            <w:hideMark/>
          </w:tcPr>
          <w:p w14:paraId="48C867FC" w14:textId="277DDDC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8.00 </w:t>
            </w:r>
          </w:p>
        </w:tc>
        <w:tc>
          <w:tcPr>
            <w:tcW w:w="1793" w:type="dxa"/>
            <w:noWrap/>
            <w:hideMark/>
          </w:tcPr>
          <w:p w14:paraId="4B49FEA5" w14:textId="7D413C3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0F5223F4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4C4173D1" w14:textId="377BC05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6050341" w14:textId="12648F9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95A7E6D" w14:textId="1EDE471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6FB0DCB5" w14:textId="36424BB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EMAIL LIST SERV ACCOUNT</w:t>
            </w:r>
          </w:p>
        </w:tc>
        <w:tc>
          <w:tcPr>
            <w:tcW w:w="1530" w:type="dxa"/>
            <w:noWrap/>
            <w:hideMark/>
          </w:tcPr>
          <w:p w14:paraId="6F100609" w14:textId="6A4CB6E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55.00 </w:t>
            </w:r>
          </w:p>
        </w:tc>
        <w:tc>
          <w:tcPr>
            <w:tcW w:w="1793" w:type="dxa"/>
            <w:noWrap/>
            <w:hideMark/>
          </w:tcPr>
          <w:p w14:paraId="54C471E4" w14:textId="60730F5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20D6A090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D39FF3C" w14:textId="12AD81E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5019876" w14:textId="1F857F6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9429D69" w14:textId="4E52C27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B9DCE57" w14:textId="468EE21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EMAIL LIST SERV ACCT SETUP FEE</w:t>
            </w:r>
          </w:p>
        </w:tc>
        <w:tc>
          <w:tcPr>
            <w:tcW w:w="1530" w:type="dxa"/>
            <w:noWrap/>
            <w:hideMark/>
          </w:tcPr>
          <w:p w14:paraId="4001A98F" w14:textId="5D17B4E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75.00 </w:t>
            </w:r>
          </w:p>
        </w:tc>
        <w:tc>
          <w:tcPr>
            <w:tcW w:w="1793" w:type="dxa"/>
            <w:noWrap/>
            <w:hideMark/>
          </w:tcPr>
          <w:p w14:paraId="1AD2B781" w14:textId="7964C86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20B8A672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64DA7FD7" w14:textId="4BD961D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D67388B" w14:textId="2DD4E66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BF0F360" w14:textId="6DD5F1D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15B5A3A3" w14:textId="54A8903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EMAIL/DIALUP ACCT SETUP FEE</w:t>
            </w:r>
          </w:p>
        </w:tc>
        <w:tc>
          <w:tcPr>
            <w:tcW w:w="1530" w:type="dxa"/>
            <w:noWrap/>
            <w:hideMark/>
          </w:tcPr>
          <w:p w14:paraId="74535E22" w14:textId="793752B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30.00 </w:t>
            </w:r>
          </w:p>
        </w:tc>
        <w:tc>
          <w:tcPr>
            <w:tcW w:w="1793" w:type="dxa"/>
            <w:noWrap/>
            <w:hideMark/>
          </w:tcPr>
          <w:p w14:paraId="3D4F27DA" w14:textId="3B05CEE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7512EEFC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66D62B7E" w14:textId="43D4793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14F76F0" w14:textId="6A30B532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09299D3" w14:textId="5A8208F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3323F5D1" w14:textId="59E8E931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INTERNET INSTALL 1.5MB &amp; LESS</w:t>
            </w:r>
          </w:p>
        </w:tc>
        <w:tc>
          <w:tcPr>
            <w:tcW w:w="1530" w:type="dxa"/>
            <w:noWrap/>
            <w:hideMark/>
          </w:tcPr>
          <w:p w14:paraId="059A1551" w14:textId="53C4C1D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450.00 </w:t>
            </w:r>
          </w:p>
        </w:tc>
        <w:tc>
          <w:tcPr>
            <w:tcW w:w="1793" w:type="dxa"/>
            <w:noWrap/>
            <w:hideMark/>
          </w:tcPr>
          <w:p w14:paraId="0330755C" w14:textId="1FB2FF0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0B7F5D52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72672BF6" w14:textId="536DFAC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B0E7B38" w14:textId="2EA8D30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59A011C" w14:textId="1DA44BF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3029936C" w14:textId="04C9038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INTERNET INSTALL 2MB &amp; GREATER</w:t>
            </w:r>
          </w:p>
        </w:tc>
        <w:tc>
          <w:tcPr>
            <w:tcW w:w="1530" w:type="dxa"/>
            <w:noWrap/>
            <w:hideMark/>
          </w:tcPr>
          <w:p w14:paraId="460960A3" w14:textId="5D5C589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1,000.00 </w:t>
            </w:r>
          </w:p>
        </w:tc>
        <w:tc>
          <w:tcPr>
            <w:tcW w:w="1793" w:type="dxa"/>
            <w:noWrap/>
            <w:hideMark/>
          </w:tcPr>
          <w:p w14:paraId="70CD3536" w14:textId="62EF8B2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855F33" w:rsidRPr="004140F8" w14:paraId="358C8C2D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302BBA47" w14:textId="063BB8F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8960512" w14:textId="44C17A8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E4D3DC2" w14:textId="4B0004A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4471A7D" w14:textId="5FF5D27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ROUTER MANAGEMENT</w:t>
            </w:r>
          </w:p>
        </w:tc>
        <w:tc>
          <w:tcPr>
            <w:tcW w:w="1530" w:type="dxa"/>
            <w:noWrap/>
            <w:hideMark/>
          </w:tcPr>
          <w:p w14:paraId="36CFED2D" w14:textId="7CA3FC2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50.00 </w:t>
            </w:r>
          </w:p>
        </w:tc>
        <w:tc>
          <w:tcPr>
            <w:tcW w:w="1793" w:type="dxa"/>
            <w:noWrap/>
            <w:hideMark/>
          </w:tcPr>
          <w:p w14:paraId="61CAA0ED" w14:textId="1E885DC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3D96CE7D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6BEA5949" w14:textId="5D2F8D5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870358A" w14:textId="3C7665D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3C2B7E4" w14:textId="7D1A580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015679F" w14:textId="7E64BE7E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PRIMARY DNS</w:t>
            </w:r>
          </w:p>
        </w:tc>
        <w:tc>
          <w:tcPr>
            <w:tcW w:w="1530" w:type="dxa"/>
            <w:noWrap/>
            <w:hideMark/>
          </w:tcPr>
          <w:p w14:paraId="5034DE4E" w14:textId="1138ABD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10.00 </w:t>
            </w:r>
          </w:p>
        </w:tc>
        <w:tc>
          <w:tcPr>
            <w:tcW w:w="1793" w:type="dxa"/>
            <w:noWrap/>
            <w:hideMark/>
          </w:tcPr>
          <w:p w14:paraId="1741423D" w14:textId="6C43296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0DEE4E03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D7C7151" w14:textId="5FDB257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A141D73" w14:textId="46634F40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0BA8345" w14:textId="4F5A403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4E4AB446" w14:textId="5AA84D1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SECONDARY DNS</w:t>
            </w:r>
          </w:p>
        </w:tc>
        <w:tc>
          <w:tcPr>
            <w:tcW w:w="1530" w:type="dxa"/>
            <w:noWrap/>
            <w:hideMark/>
          </w:tcPr>
          <w:p w14:paraId="22F2C2D7" w14:textId="4BCCF97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    -   </w:t>
            </w:r>
          </w:p>
        </w:tc>
        <w:tc>
          <w:tcPr>
            <w:tcW w:w="1793" w:type="dxa"/>
            <w:noWrap/>
            <w:hideMark/>
          </w:tcPr>
          <w:p w14:paraId="56296AAD" w14:textId="445B0BF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855F33" w:rsidRPr="004140F8" w14:paraId="638FB9A9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0A33706E" w14:textId="6E48ED3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26CED4C" w14:textId="67D65B1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TRANSPORT</w:t>
            </w:r>
          </w:p>
        </w:tc>
        <w:tc>
          <w:tcPr>
            <w:tcW w:w="1530" w:type="dxa"/>
            <w:noWrap/>
            <w:hideMark/>
          </w:tcPr>
          <w:p w14:paraId="57D8656F" w14:textId="7762A70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DIR- DCS TRANSPORT</w:t>
            </w:r>
          </w:p>
        </w:tc>
        <w:tc>
          <w:tcPr>
            <w:tcW w:w="2970" w:type="dxa"/>
            <w:noWrap/>
            <w:hideMark/>
          </w:tcPr>
          <w:p w14:paraId="23B831A9" w14:textId="316419C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DCS USAGE</w:t>
            </w:r>
          </w:p>
        </w:tc>
        <w:tc>
          <w:tcPr>
            <w:tcW w:w="1530" w:type="dxa"/>
            <w:noWrap/>
            <w:hideMark/>
          </w:tcPr>
          <w:p w14:paraId="6C55EE2B" w14:textId="182BF10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5.00 </w:t>
            </w:r>
          </w:p>
        </w:tc>
        <w:tc>
          <w:tcPr>
            <w:tcW w:w="1793" w:type="dxa"/>
            <w:noWrap/>
            <w:hideMark/>
          </w:tcPr>
          <w:p w14:paraId="379ED64B" w14:textId="263848EA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MBPS</w:t>
            </w:r>
          </w:p>
        </w:tc>
      </w:tr>
      <w:tr w:rsidR="00855F33" w:rsidRPr="004140F8" w14:paraId="2EADD8C3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1BD26E00" w14:textId="5D3FDC4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2D2B529" w14:textId="1E44C63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87CEAD2" w14:textId="01CD72E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DIR- OTHER TRANSPORT</w:t>
            </w:r>
          </w:p>
        </w:tc>
        <w:tc>
          <w:tcPr>
            <w:tcW w:w="2970" w:type="dxa"/>
            <w:noWrap/>
            <w:hideMark/>
          </w:tcPr>
          <w:p w14:paraId="0B4936C2" w14:textId="131EC5F3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DWDM TRANSPORT</w:t>
            </w:r>
          </w:p>
        </w:tc>
        <w:tc>
          <w:tcPr>
            <w:tcW w:w="1530" w:type="dxa"/>
            <w:noWrap/>
            <w:hideMark/>
          </w:tcPr>
          <w:p w14:paraId="12C67A5C" w14:textId="7AB5619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5.00 </w:t>
            </w:r>
          </w:p>
        </w:tc>
        <w:tc>
          <w:tcPr>
            <w:tcW w:w="1793" w:type="dxa"/>
            <w:noWrap/>
            <w:hideMark/>
          </w:tcPr>
          <w:p w14:paraId="6350D2A4" w14:textId="0BF0E7D4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MBPS</w:t>
            </w:r>
          </w:p>
        </w:tc>
      </w:tr>
      <w:tr w:rsidR="00855F33" w:rsidRPr="004140F8" w14:paraId="1C89D4F7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E617BFE" w14:textId="26BC5679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CDEA03B" w14:textId="2DEC7A3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3B5D2EB" w14:textId="2DB84A5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51697941" w14:textId="0A7C66E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L2VPN TRANSPORT</w:t>
            </w:r>
          </w:p>
        </w:tc>
        <w:tc>
          <w:tcPr>
            <w:tcW w:w="1530" w:type="dxa"/>
            <w:noWrap/>
            <w:hideMark/>
          </w:tcPr>
          <w:p w14:paraId="565DA46E" w14:textId="268470F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5.00 </w:t>
            </w:r>
          </w:p>
        </w:tc>
        <w:tc>
          <w:tcPr>
            <w:tcW w:w="1793" w:type="dxa"/>
            <w:noWrap/>
            <w:hideMark/>
          </w:tcPr>
          <w:p w14:paraId="6179E66D" w14:textId="16F3E40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MBPS</w:t>
            </w:r>
          </w:p>
        </w:tc>
      </w:tr>
      <w:tr w:rsidR="00855F33" w:rsidRPr="004140F8" w14:paraId="4F1A0C99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6EBBDAC0" w14:textId="59C9535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7C3DB7B" w14:textId="614D0FF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FC7CE87" w14:textId="747B5B88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5F4B10DE" w14:textId="532A6B15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L3VPN TRANSPORT</w:t>
            </w:r>
          </w:p>
        </w:tc>
        <w:tc>
          <w:tcPr>
            <w:tcW w:w="1530" w:type="dxa"/>
            <w:noWrap/>
            <w:hideMark/>
          </w:tcPr>
          <w:p w14:paraId="5DD3105B" w14:textId="41159EC7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5.00 </w:t>
            </w:r>
          </w:p>
        </w:tc>
        <w:tc>
          <w:tcPr>
            <w:tcW w:w="1793" w:type="dxa"/>
            <w:noWrap/>
            <w:hideMark/>
          </w:tcPr>
          <w:p w14:paraId="052748A1" w14:textId="3E2171E6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MBPS</w:t>
            </w:r>
          </w:p>
        </w:tc>
      </w:tr>
      <w:tr w:rsidR="00855F33" w:rsidRPr="004140F8" w14:paraId="7DEB06AB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356227B1" w14:textId="47E1A74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199908A" w14:textId="2BE4A74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B4AAC70" w14:textId="69B861DD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AC62845" w14:textId="4FB64A1F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SIP TRANSPORT</w:t>
            </w:r>
          </w:p>
        </w:tc>
        <w:tc>
          <w:tcPr>
            <w:tcW w:w="1530" w:type="dxa"/>
            <w:noWrap/>
            <w:hideMark/>
          </w:tcPr>
          <w:p w14:paraId="6F03A1E6" w14:textId="6B5B24DB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5.00 </w:t>
            </w:r>
          </w:p>
        </w:tc>
        <w:tc>
          <w:tcPr>
            <w:tcW w:w="1793" w:type="dxa"/>
            <w:noWrap/>
            <w:hideMark/>
          </w:tcPr>
          <w:p w14:paraId="7966F5A7" w14:textId="3404691C" w:rsidR="00855F33" w:rsidRPr="004140F8" w:rsidRDefault="00855F33" w:rsidP="004140F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MBPS</w:t>
            </w:r>
          </w:p>
        </w:tc>
      </w:tr>
      <w:tr w:rsidR="00480C65" w:rsidRPr="004140F8" w14:paraId="0EB96C16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</w:tcPr>
          <w:p w14:paraId="48F18DF6" w14:textId="77777777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0" w:type="dxa"/>
            <w:noWrap/>
          </w:tcPr>
          <w:p w14:paraId="75DFFAC5" w14:textId="77777777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0" w:type="dxa"/>
            <w:noWrap/>
          </w:tcPr>
          <w:p w14:paraId="2CA440B1" w14:textId="77777777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970" w:type="dxa"/>
            <w:noWrap/>
          </w:tcPr>
          <w:p w14:paraId="34529A26" w14:textId="09D825A2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80C65">
              <w:rPr>
                <w:rFonts w:ascii="Arial" w:eastAsia="Times New Roman" w:hAnsi="Arial" w:cs="Arial"/>
                <w:sz w:val="20"/>
                <w:szCs w:val="20"/>
              </w:rPr>
              <w:t>DIR BRIDGED RPR SERVICE</w:t>
            </w:r>
          </w:p>
        </w:tc>
        <w:tc>
          <w:tcPr>
            <w:tcW w:w="1530" w:type="dxa"/>
            <w:noWrap/>
          </w:tcPr>
          <w:p w14:paraId="5FF06118" w14:textId="2246581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  5.00 </w:t>
            </w:r>
          </w:p>
        </w:tc>
        <w:tc>
          <w:tcPr>
            <w:tcW w:w="1793" w:type="dxa"/>
            <w:noWrap/>
          </w:tcPr>
          <w:p w14:paraId="23C9C5E3" w14:textId="6737EB31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MBPS</w:t>
            </w:r>
          </w:p>
        </w:tc>
      </w:tr>
      <w:tr w:rsidR="00480C65" w:rsidRPr="004140F8" w14:paraId="6EA5D7FD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3C6BC9D4" w14:textId="67E832E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E2A9FA9" w14:textId="7987B6D5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43BE17A" w14:textId="09262EC7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5845B8F2" w14:textId="7AE8DF1F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ENTERPRISE MPLS</w:t>
            </w:r>
          </w:p>
        </w:tc>
        <w:tc>
          <w:tcPr>
            <w:tcW w:w="1530" w:type="dxa"/>
            <w:noWrap/>
            <w:hideMark/>
          </w:tcPr>
          <w:p w14:paraId="05D4FB87" w14:textId="5DF58999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11.00 </w:t>
            </w:r>
          </w:p>
        </w:tc>
        <w:tc>
          <w:tcPr>
            <w:tcW w:w="1793" w:type="dxa"/>
            <w:noWrap/>
            <w:hideMark/>
          </w:tcPr>
          <w:p w14:paraId="56C214D3" w14:textId="0CEF563E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MBPS</w:t>
            </w:r>
          </w:p>
        </w:tc>
      </w:tr>
      <w:tr w:rsidR="00480C65" w:rsidRPr="004140F8" w14:paraId="6A3386CB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6B5BEFFB" w14:textId="39660656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1125FC1" w14:textId="24116A04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8F0346B" w14:textId="2FBBFE46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3217EDC0" w14:textId="301AD78F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GIGAMON MONITORING</w:t>
            </w:r>
          </w:p>
        </w:tc>
        <w:tc>
          <w:tcPr>
            <w:tcW w:w="1530" w:type="dxa"/>
            <w:noWrap/>
            <w:hideMark/>
          </w:tcPr>
          <w:p w14:paraId="5B08A269" w14:textId="0AF11CD4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75.00 </w:t>
            </w:r>
          </w:p>
        </w:tc>
        <w:tc>
          <w:tcPr>
            <w:tcW w:w="1793" w:type="dxa"/>
            <w:noWrap/>
            <w:hideMark/>
          </w:tcPr>
          <w:p w14:paraId="754B70CE" w14:textId="0FB67719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480C65" w:rsidRPr="004140F8" w14:paraId="52A771D7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5C7129B" w14:textId="3611F987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1219D9F" w14:textId="5D9E25F9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1A8CA63" w14:textId="4D9ED20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1368E17A" w14:textId="7BDED0A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GIGAMON PORT CHARGE</w:t>
            </w:r>
          </w:p>
        </w:tc>
        <w:tc>
          <w:tcPr>
            <w:tcW w:w="1530" w:type="dxa"/>
            <w:noWrap/>
            <w:hideMark/>
          </w:tcPr>
          <w:p w14:paraId="399ED0EC" w14:textId="2959642D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2,461.67 </w:t>
            </w:r>
          </w:p>
        </w:tc>
        <w:tc>
          <w:tcPr>
            <w:tcW w:w="1793" w:type="dxa"/>
            <w:noWrap/>
            <w:hideMark/>
          </w:tcPr>
          <w:p w14:paraId="1CC1D224" w14:textId="666A9CC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480C65" w:rsidRPr="004140F8" w14:paraId="28800904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7CC718DF" w14:textId="7009E7D1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D12260F" w14:textId="2B533339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C4B01D0" w14:textId="1871FCCF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DIR- FIBER</w:t>
            </w:r>
          </w:p>
        </w:tc>
        <w:tc>
          <w:tcPr>
            <w:tcW w:w="2970" w:type="dxa"/>
            <w:noWrap/>
            <w:hideMark/>
          </w:tcPr>
          <w:p w14:paraId="249165DA" w14:textId="5367D814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DIR MULTI MODE FIBER</w:t>
            </w:r>
          </w:p>
        </w:tc>
        <w:tc>
          <w:tcPr>
            <w:tcW w:w="1530" w:type="dxa"/>
            <w:noWrap/>
            <w:hideMark/>
          </w:tcPr>
          <w:p w14:paraId="78FD1523" w14:textId="1C874243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1,000.00 </w:t>
            </w:r>
          </w:p>
        </w:tc>
        <w:tc>
          <w:tcPr>
            <w:tcW w:w="1793" w:type="dxa"/>
            <w:noWrap/>
            <w:hideMark/>
          </w:tcPr>
          <w:p w14:paraId="2020E1B8" w14:textId="55BF5830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480C65" w:rsidRPr="004140F8" w14:paraId="4123D71B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2E6A8A2" w14:textId="2AB126E8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0" w:type="dxa"/>
            <w:noWrap/>
            <w:hideMark/>
          </w:tcPr>
          <w:p w14:paraId="75E021F2" w14:textId="31563CB5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2832B9D" w14:textId="10D15EB7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6D2CF2AF" w14:textId="57C866E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DIR SINGLE MODE FIBER</w:t>
            </w:r>
          </w:p>
        </w:tc>
        <w:tc>
          <w:tcPr>
            <w:tcW w:w="1530" w:type="dxa"/>
            <w:noWrap/>
            <w:hideMark/>
          </w:tcPr>
          <w:p w14:paraId="70671CCE" w14:textId="1FD56ECA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1,000.00 </w:t>
            </w:r>
          </w:p>
        </w:tc>
        <w:tc>
          <w:tcPr>
            <w:tcW w:w="1793" w:type="dxa"/>
            <w:noWrap/>
            <w:hideMark/>
          </w:tcPr>
          <w:p w14:paraId="3EC90724" w14:textId="7F3D8A40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480C65" w:rsidRPr="004140F8" w14:paraId="707BE4E3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16FFF749" w14:textId="1A747782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4BE6224" w14:textId="461E79E4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6C7E8E0" w14:textId="4AF5282B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7E3DC57E" w14:textId="01946D08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GAATN FIBER PAIR</w:t>
            </w:r>
          </w:p>
        </w:tc>
        <w:tc>
          <w:tcPr>
            <w:tcW w:w="1530" w:type="dxa"/>
            <w:noWrap/>
            <w:hideMark/>
          </w:tcPr>
          <w:p w14:paraId="22CE7719" w14:textId="241DC67A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2,000.00 </w:t>
            </w:r>
          </w:p>
        </w:tc>
        <w:tc>
          <w:tcPr>
            <w:tcW w:w="1793" w:type="dxa"/>
            <w:noWrap/>
            <w:hideMark/>
          </w:tcPr>
          <w:p w14:paraId="65BBCB87" w14:textId="1FE3C148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480C65" w:rsidRPr="004140F8" w14:paraId="330E4F4A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5C08D96A" w14:textId="21E65859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A89A893" w14:textId="27961F2E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E14ECE9" w14:textId="691E1D15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33D19ADC" w14:textId="3C4576A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DIR FIBER PAIR</w:t>
            </w:r>
          </w:p>
        </w:tc>
        <w:tc>
          <w:tcPr>
            <w:tcW w:w="1530" w:type="dxa"/>
            <w:noWrap/>
            <w:hideMark/>
          </w:tcPr>
          <w:p w14:paraId="0B2EB946" w14:textId="58834815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200.00 </w:t>
            </w:r>
          </w:p>
        </w:tc>
        <w:tc>
          <w:tcPr>
            <w:tcW w:w="1793" w:type="dxa"/>
            <w:noWrap/>
            <w:hideMark/>
          </w:tcPr>
          <w:p w14:paraId="1A86739F" w14:textId="742EEAD0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480C65" w:rsidRPr="004140F8" w14:paraId="5A15D05C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</w:tcPr>
          <w:p w14:paraId="107A87B3" w14:textId="77777777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0" w:type="dxa"/>
            <w:noWrap/>
          </w:tcPr>
          <w:p w14:paraId="47B4A9B4" w14:textId="77777777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0" w:type="dxa"/>
            <w:noWrap/>
          </w:tcPr>
          <w:p w14:paraId="78DF49C2" w14:textId="77777777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970" w:type="dxa"/>
            <w:noWrap/>
          </w:tcPr>
          <w:p w14:paraId="291DA2D8" w14:textId="77777777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0" w:type="dxa"/>
            <w:noWrap/>
          </w:tcPr>
          <w:p w14:paraId="70FD0C9C" w14:textId="77777777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93" w:type="dxa"/>
            <w:noWrap/>
          </w:tcPr>
          <w:p w14:paraId="36D9BC33" w14:textId="77777777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0C65" w:rsidRPr="004140F8" w14:paraId="729CE055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47048A05" w14:textId="6C90C239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MISC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530" w:type="dxa"/>
            <w:noWrap/>
            <w:hideMark/>
          </w:tcPr>
          <w:p w14:paraId="142FCE3E" w14:textId="557B3742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NON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-</w:t>
            </w: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RECURRING</w:t>
            </w:r>
          </w:p>
        </w:tc>
        <w:tc>
          <w:tcPr>
            <w:tcW w:w="1530" w:type="dxa"/>
            <w:noWrap/>
            <w:hideMark/>
          </w:tcPr>
          <w:p w14:paraId="0907CDA2" w14:textId="7265899E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B6880AB" w14:textId="68588BCF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CAPNET INSTALL CHG</w:t>
            </w:r>
          </w:p>
        </w:tc>
        <w:tc>
          <w:tcPr>
            <w:tcW w:w="1530" w:type="dxa"/>
            <w:noWrap/>
            <w:hideMark/>
          </w:tcPr>
          <w:p w14:paraId="431CD82B" w14:textId="03AE9896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450.00 </w:t>
            </w:r>
          </w:p>
        </w:tc>
        <w:tc>
          <w:tcPr>
            <w:tcW w:w="1793" w:type="dxa"/>
            <w:noWrap/>
            <w:hideMark/>
          </w:tcPr>
          <w:p w14:paraId="449DBE5D" w14:textId="6150D423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480C65" w:rsidRPr="004140F8" w14:paraId="3FED7A5D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075701F6" w14:textId="61E31DE2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FF2EF31" w14:textId="1A0A75CE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5CF06D1" w14:textId="68DEE255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42453580" w14:textId="46991A94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PORT HARDWARE CHARGE/1GB</w:t>
            </w:r>
          </w:p>
        </w:tc>
        <w:tc>
          <w:tcPr>
            <w:tcW w:w="1530" w:type="dxa"/>
            <w:noWrap/>
            <w:hideMark/>
          </w:tcPr>
          <w:p w14:paraId="74224477" w14:textId="0585CA0A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500.00 </w:t>
            </w:r>
          </w:p>
        </w:tc>
        <w:tc>
          <w:tcPr>
            <w:tcW w:w="1793" w:type="dxa"/>
            <w:noWrap/>
            <w:hideMark/>
          </w:tcPr>
          <w:p w14:paraId="61A988AF" w14:textId="5A24C56F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480C65" w:rsidRPr="004140F8" w14:paraId="7C3E2E94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147C24FE" w14:textId="3CDCD1CB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9A3EAA1" w14:textId="223153E9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06D11D6" w14:textId="40D259E5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1351EF39" w14:textId="11F9D565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PORT HARDWARE CHARGE/10GB</w:t>
            </w:r>
          </w:p>
        </w:tc>
        <w:tc>
          <w:tcPr>
            <w:tcW w:w="1530" w:type="dxa"/>
            <w:noWrap/>
            <w:hideMark/>
          </w:tcPr>
          <w:p w14:paraId="49532530" w14:textId="10184166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1,500.00 </w:t>
            </w:r>
          </w:p>
        </w:tc>
        <w:tc>
          <w:tcPr>
            <w:tcW w:w="1793" w:type="dxa"/>
            <w:noWrap/>
            <w:hideMark/>
          </w:tcPr>
          <w:p w14:paraId="15C68738" w14:textId="28FD6293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480C65" w:rsidRPr="004140F8" w14:paraId="1DB85981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788DEFA7" w14:textId="01825610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82FDEAA" w14:textId="402EC2C8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F7E097B" w14:textId="7ABDC94A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13E98EA" w14:textId="789CB56E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COLOCATION INSTALL CHARGE</w:t>
            </w:r>
          </w:p>
        </w:tc>
        <w:tc>
          <w:tcPr>
            <w:tcW w:w="1530" w:type="dxa"/>
            <w:noWrap/>
            <w:hideMark/>
          </w:tcPr>
          <w:p w14:paraId="597D0BB1" w14:textId="438075BA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2,000.00 </w:t>
            </w:r>
          </w:p>
        </w:tc>
        <w:tc>
          <w:tcPr>
            <w:tcW w:w="1793" w:type="dxa"/>
            <w:noWrap/>
            <w:hideMark/>
          </w:tcPr>
          <w:p w14:paraId="2D367878" w14:textId="279D28AB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480C65" w:rsidRPr="004140F8" w14:paraId="22533BDD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444E6F66" w14:textId="25AC7BF3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014651D" w14:textId="77B2EC76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977C0D4" w14:textId="2A764842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22D872C" w14:textId="2FC92B0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DCS SONET MPLS INSTALLATION</w:t>
            </w:r>
          </w:p>
        </w:tc>
        <w:tc>
          <w:tcPr>
            <w:tcW w:w="1530" w:type="dxa"/>
            <w:noWrap/>
            <w:hideMark/>
          </w:tcPr>
          <w:p w14:paraId="27A743BB" w14:textId="36361B52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450.00 </w:t>
            </w:r>
          </w:p>
        </w:tc>
        <w:tc>
          <w:tcPr>
            <w:tcW w:w="1793" w:type="dxa"/>
            <w:noWrap/>
            <w:hideMark/>
          </w:tcPr>
          <w:p w14:paraId="56DE1EDF" w14:textId="51BE2BE1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480C65" w:rsidRPr="004140F8" w14:paraId="176F209E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6E2C4182" w14:textId="113D25ED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2DA0938" w14:textId="6F0C5F94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1A07FE2" w14:textId="5EB862EF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3556F970" w14:textId="51CA63F5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DIR ROUTER SHIPPING CHARGE</w:t>
            </w:r>
          </w:p>
        </w:tc>
        <w:tc>
          <w:tcPr>
            <w:tcW w:w="1530" w:type="dxa"/>
            <w:noWrap/>
            <w:hideMark/>
          </w:tcPr>
          <w:p w14:paraId="64AC0CBC" w14:textId="561A6BD3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106.18 </w:t>
            </w:r>
          </w:p>
        </w:tc>
        <w:tc>
          <w:tcPr>
            <w:tcW w:w="1793" w:type="dxa"/>
            <w:noWrap/>
            <w:hideMark/>
          </w:tcPr>
          <w:p w14:paraId="37717A57" w14:textId="03F138AA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480C65" w:rsidRPr="004140F8" w14:paraId="7DCE5F06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1D430C0A" w14:textId="1C19A10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031AFC7" w14:textId="309DD70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D313E74" w14:textId="34D3DFD1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6535EE2F" w14:textId="4FDCC3A4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DNS INSTALL CHG</w:t>
            </w:r>
          </w:p>
        </w:tc>
        <w:tc>
          <w:tcPr>
            <w:tcW w:w="1530" w:type="dxa"/>
            <w:noWrap/>
            <w:hideMark/>
          </w:tcPr>
          <w:p w14:paraId="60FF7FA0" w14:textId="34ED1A80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  50.00 </w:t>
            </w:r>
          </w:p>
        </w:tc>
        <w:tc>
          <w:tcPr>
            <w:tcW w:w="1793" w:type="dxa"/>
            <w:noWrap/>
            <w:hideMark/>
          </w:tcPr>
          <w:p w14:paraId="44D0154F" w14:textId="3379B91F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480C65" w:rsidRPr="004140F8" w14:paraId="6AD51A3A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71205586" w14:textId="55006290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07DE8B3" w14:textId="35228244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954C79B" w14:textId="0BEF129D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447A886F" w14:textId="2690F3FE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INTERNET ACCESS GAATN INST</w:t>
            </w:r>
          </w:p>
        </w:tc>
        <w:tc>
          <w:tcPr>
            <w:tcW w:w="1530" w:type="dxa"/>
            <w:noWrap/>
            <w:hideMark/>
          </w:tcPr>
          <w:p w14:paraId="2BD0EAC2" w14:textId="236AF83E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450.00 </w:t>
            </w:r>
          </w:p>
        </w:tc>
        <w:tc>
          <w:tcPr>
            <w:tcW w:w="1793" w:type="dxa"/>
            <w:noWrap/>
            <w:hideMark/>
          </w:tcPr>
          <w:p w14:paraId="08CAE58D" w14:textId="0AB2578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480C65" w:rsidRPr="004140F8" w14:paraId="23BC40C8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0C5C1244" w14:textId="7187A199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3358375" w14:textId="2F958038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70107A7" w14:textId="511B0E33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7D8F7DF0" w14:textId="164D6664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TELECOM TECHNICIAN HOUR</w:t>
            </w:r>
          </w:p>
        </w:tc>
        <w:tc>
          <w:tcPr>
            <w:tcW w:w="1530" w:type="dxa"/>
            <w:noWrap/>
            <w:hideMark/>
          </w:tcPr>
          <w:p w14:paraId="04DF4C2A" w14:textId="5404B9F4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125.00 </w:t>
            </w:r>
          </w:p>
        </w:tc>
        <w:tc>
          <w:tcPr>
            <w:tcW w:w="1793" w:type="dxa"/>
            <w:noWrap/>
            <w:hideMark/>
          </w:tcPr>
          <w:p w14:paraId="057990FF" w14:textId="4BD15219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480C65" w:rsidRPr="004140F8" w14:paraId="2A4302F1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080E10B3" w14:textId="2703B9E4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EA366EA" w14:textId="5924228A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DAFE836" w14:textId="7C6F3642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606C4B36" w14:textId="70AB2D9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TELECOM ANALYST SVC</w:t>
            </w:r>
          </w:p>
        </w:tc>
        <w:tc>
          <w:tcPr>
            <w:tcW w:w="1530" w:type="dxa"/>
            <w:noWrap/>
            <w:hideMark/>
          </w:tcPr>
          <w:p w14:paraId="358E5087" w14:textId="462804DA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112.00 </w:t>
            </w:r>
          </w:p>
        </w:tc>
        <w:tc>
          <w:tcPr>
            <w:tcW w:w="1793" w:type="dxa"/>
            <w:noWrap/>
            <w:hideMark/>
          </w:tcPr>
          <w:p w14:paraId="2FB412D3" w14:textId="568CB8C5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ONE TIME CHARGE</w:t>
            </w:r>
          </w:p>
        </w:tc>
      </w:tr>
      <w:tr w:rsidR="00480C65" w:rsidRPr="004140F8" w14:paraId="2E925148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67D4ACAB" w14:textId="6775F9D8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64F10325" w14:textId="4DC6F04D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RACKSPACE</w:t>
            </w:r>
          </w:p>
        </w:tc>
        <w:tc>
          <w:tcPr>
            <w:tcW w:w="1530" w:type="dxa"/>
            <w:noWrap/>
            <w:hideMark/>
          </w:tcPr>
          <w:p w14:paraId="0D129948" w14:textId="1102B0E9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1D8F15C8" w14:textId="36D4EACB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FULL RACK SPACE A</w:t>
            </w:r>
          </w:p>
        </w:tc>
        <w:tc>
          <w:tcPr>
            <w:tcW w:w="1530" w:type="dxa"/>
            <w:noWrap/>
            <w:hideMark/>
          </w:tcPr>
          <w:p w14:paraId="15435D18" w14:textId="37E4EFBD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350.00 </w:t>
            </w:r>
          </w:p>
        </w:tc>
        <w:tc>
          <w:tcPr>
            <w:tcW w:w="1793" w:type="dxa"/>
            <w:noWrap/>
            <w:hideMark/>
          </w:tcPr>
          <w:p w14:paraId="5457277A" w14:textId="4A5A4B01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480C65" w:rsidRPr="004140F8" w14:paraId="1AEAAB36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3E450874" w14:textId="5C7EBAA6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962270C" w14:textId="05AAFF53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581008E" w14:textId="21D29698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0FF118B" w14:textId="2C7613C0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FULL RACK SPACE B</w:t>
            </w:r>
          </w:p>
        </w:tc>
        <w:tc>
          <w:tcPr>
            <w:tcW w:w="1530" w:type="dxa"/>
            <w:noWrap/>
            <w:hideMark/>
          </w:tcPr>
          <w:p w14:paraId="5450BFB0" w14:textId="67AC6B21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400.00 </w:t>
            </w:r>
          </w:p>
        </w:tc>
        <w:tc>
          <w:tcPr>
            <w:tcW w:w="1793" w:type="dxa"/>
            <w:noWrap/>
            <w:hideMark/>
          </w:tcPr>
          <w:p w14:paraId="38D693A3" w14:textId="1FB923ED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480C65" w:rsidRPr="004140F8" w14:paraId="222BBBE2" w14:textId="77777777" w:rsidTr="00855F33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37B6E5AC" w14:textId="58F00478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7E95D404" w14:textId="0D5E6D1A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4F3AA2B" w14:textId="6FFF356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22D41242" w14:textId="2987803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FULL RACK SPACE C</w:t>
            </w:r>
          </w:p>
        </w:tc>
        <w:tc>
          <w:tcPr>
            <w:tcW w:w="1530" w:type="dxa"/>
            <w:noWrap/>
            <w:hideMark/>
          </w:tcPr>
          <w:p w14:paraId="3CCD3143" w14:textId="54100354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500.00 </w:t>
            </w:r>
          </w:p>
        </w:tc>
        <w:tc>
          <w:tcPr>
            <w:tcW w:w="1793" w:type="dxa"/>
            <w:noWrap/>
            <w:hideMark/>
          </w:tcPr>
          <w:p w14:paraId="26E7B587" w14:textId="48C76AFB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  <w:tr w:rsidR="00480C65" w:rsidRPr="004140F8" w14:paraId="452D840D" w14:textId="77777777" w:rsidTr="00855F33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895" w:type="dxa"/>
            <w:noWrap/>
            <w:hideMark/>
          </w:tcPr>
          <w:p w14:paraId="02D39DA7" w14:textId="6FCCB6BC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B53CD43" w14:textId="47855B64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28F642A9" w14:textId="16789890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70" w:type="dxa"/>
            <w:noWrap/>
            <w:hideMark/>
          </w:tcPr>
          <w:p w14:paraId="0A680429" w14:textId="2520F6C0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1/4 SHARED COLO RACK SPACE</w:t>
            </w:r>
          </w:p>
        </w:tc>
        <w:tc>
          <w:tcPr>
            <w:tcW w:w="1530" w:type="dxa"/>
            <w:noWrap/>
            <w:hideMark/>
          </w:tcPr>
          <w:p w14:paraId="53745B05" w14:textId="2B6A11E7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 xml:space="preserve"> $        125.00 </w:t>
            </w:r>
          </w:p>
        </w:tc>
        <w:tc>
          <w:tcPr>
            <w:tcW w:w="1793" w:type="dxa"/>
            <w:noWrap/>
            <w:hideMark/>
          </w:tcPr>
          <w:p w14:paraId="31D4A0E7" w14:textId="1873D458" w:rsidR="00480C65" w:rsidRPr="004140F8" w:rsidRDefault="00480C65" w:rsidP="00480C6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4140F8">
              <w:rPr>
                <w:rFonts w:ascii="Arial" w:eastAsia="Times New Roman" w:hAnsi="Arial" w:cs="Arial"/>
                <w:sz w:val="20"/>
                <w:szCs w:val="20"/>
              </w:rPr>
              <w:t>MRC PER UNIT</w:t>
            </w:r>
          </w:p>
        </w:tc>
      </w:tr>
    </w:tbl>
    <w:p w14:paraId="400013D3" w14:textId="77777777" w:rsidR="0009390F" w:rsidRPr="0009390F" w:rsidRDefault="0009390F" w:rsidP="00947F8F">
      <w:pPr>
        <w:jc w:val="right"/>
        <w:rPr>
          <w:rFonts w:cs="Arial"/>
          <w:iCs/>
          <w:szCs w:val="32"/>
        </w:rPr>
      </w:pPr>
    </w:p>
    <w:sectPr w:rsidR="0009390F" w:rsidRPr="0009390F" w:rsidSect="00947F8F">
      <w:footerReference w:type="default" r:id="rId15"/>
      <w:footerReference w:type="first" r:id="rId16"/>
      <w:pgSz w:w="12240" w:h="15840" w:code="1"/>
      <w:pgMar w:top="720" w:right="1440" w:bottom="720" w:left="1440" w:header="720" w:footer="36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74103" w14:textId="77777777" w:rsidR="005A0043" w:rsidRDefault="005A0043" w:rsidP="00B14137">
      <w:r>
        <w:separator/>
      </w:r>
    </w:p>
  </w:endnote>
  <w:endnote w:type="continuationSeparator" w:id="0">
    <w:p w14:paraId="3FF9476A" w14:textId="77777777" w:rsidR="005A0043" w:rsidRDefault="005A0043" w:rsidP="00B14137">
      <w:r>
        <w:continuationSeparator/>
      </w:r>
    </w:p>
  </w:endnote>
  <w:endnote w:type="continuationNotice" w:id="1">
    <w:p w14:paraId="745A013A" w14:textId="77777777" w:rsidR="005A0043" w:rsidRDefault="005A0043" w:rsidP="00B141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DDF81" w14:textId="77777777" w:rsidR="009C0C62" w:rsidRPr="00445EBF" w:rsidRDefault="00445EBF" w:rsidP="00445EBF">
    <w:pPr>
      <w:pStyle w:val="Footer"/>
    </w:pPr>
    <w:r w:rsidRPr="00947F8F">
      <w:t>Texas Department of Information Resources | dir.texas.gov | #DIRisIT | @TexasDIR</w:t>
    </w:r>
    <w:r w:rsidRPr="00947F8F">
      <w:tab/>
      <w:t xml:space="preserve">Page </w:t>
    </w:r>
    <w:r w:rsidRPr="00947F8F">
      <w:fldChar w:fldCharType="begin"/>
    </w:r>
    <w:r w:rsidRPr="00947F8F">
      <w:instrText xml:space="preserve"> PAGE  \* Arabic  \* MERGEFORMAT </w:instrText>
    </w:r>
    <w:r w:rsidRPr="00947F8F">
      <w:fldChar w:fldCharType="separate"/>
    </w:r>
    <w:r>
      <w:t>1</w:t>
    </w:r>
    <w:r w:rsidRPr="00947F8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A8078" w14:textId="77777777" w:rsidR="00445EBF" w:rsidRPr="00216978" w:rsidRDefault="00445EBF" w:rsidP="00445EBF">
    <w:pPr>
      <w:pStyle w:val="Footer"/>
      <w:rPr>
        <w:color w:val="273476"/>
      </w:rPr>
    </w:pPr>
    <w:r w:rsidRPr="00216978">
      <w:rPr>
        <w:color w:val="273476"/>
      </w:rPr>
      <w:t>Texas Department of Information Resources | dir.texas.gov | #DIRisIT | @TexasDIR</w:t>
    </w:r>
    <w:r w:rsidRPr="00216978">
      <w:rPr>
        <w:color w:val="273476"/>
      </w:rPr>
      <w:tab/>
      <w:t xml:space="preserve">Page </w:t>
    </w:r>
    <w:r w:rsidRPr="00216978">
      <w:rPr>
        <w:color w:val="273476"/>
      </w:rPr>
      <w:fldChar w:fldCharType="begin"/>
    </w:r>
    <w:r w:rsidRPr="00216978">
      <w:rPr>
        <w:color w:val="273476"/>
      </w:rPr>
      <w:instrText xml:space="preserve"> PAGE  \* Arabic  \* MERGEFORMAT </w:instrText>
    </w:r>
    <w:r w:rsidRPr="00216978">
      <w:rPr>
        <w:color w:val="273476"/>
      </w:rPr>
      <w:fldChar w:fldCharType="separate"/>
    </w:r>
    <w:r w:rsidRPr="00216978">
      <w:rPr>
        <w:color w:val="273476"/>
      </w:rPr>
      <w:t>1</w:t>
    </w:r>
    <w:r w:rsidRPr="00216978">
      <w:rPr>
        <w:color w:val="273476"/>
      </w:rPr>
      <w:fldChar w:fldCharType="end"/>
    </w:r>
  </w:p>
  <w:p w14:paraId="074F7DD3" w14:textId="77777777" w:rsidR="00947F8F" w:rsidRPr="00216978" w:rsidRDefault="00947F8F" w:rsidP="00445EBF">
    <w:pPr>
      <w:pStyle w:val="Footer"/>
      <w:pBdr>
        <w:top w:val="none" w:sz="0" w:space="0" w:color="auto"/>
      </w:pBdr>
      <w:rPr>
        <w:color w:val="27347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C97CB" w14:textId="77777777" w:rsidR="005A0043" w:rsidRDefault="005A0043" w:rsidP="00B14137">
      <w:r>
        <w:separator/>
      </w:r>
    </w:p>
  </w:footnote>
  <w:footnote w:type="continuationSeparator" w:id="0">
    <w:p w14:paraId="0AF37937" w14:textId="77777777" w:rsidR="005A0043" w:rsidRDefault="005A0043" w:rsidP="00B14137">
      <w:r>
        <w:continuationSeparator/>
      </w:r>
    </w:p>
  </w:footnote>
  <w:footnote w:type="continuationNotice" w:id="1">
    <w:p w14:paraId="2C107E6C" w14:textId="77777777" w:rsidR="005A0043" w:rsidRDefault="005A0043" w:rsidP="00B1413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171F"/>
    <w:multiLevelType w:val="hybridMultilevel"/>
    <w:tmpl w:val="54C0DD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3669D"/>
    <w:multiLevelType w:val="hybridMultilevel"/>
    <w:tmpl w:val="BB2C1B8A"/>
    <w:lvl w:ilvl="0" w:tplc="E53E3DF8">
      <w:start w:val="1"/>
      <w:numFmt w:val="decimal"/>
      <w:pStyle w:val="ListParagraph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6A1132"/>
    <w:multiLevelType w:val="hybridMultilevel"/>
    <w:tmpl w:val="32684750"/>
    <w:lvl w:ilvl="0" w:tplc="60181734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7F5D"/>
    <w:multiLevelType w:val="hybridMultilevel"/>
    <w:tmpl w:val="D9182978"/>
    <w:lvl w:ilvl="0" w:tplc="3B4E9D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D325A"/>
    <w:multiLevelType w:val="hybridMultilevel"/>
    <w:tmpl w:val="BFCA2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B51E9"/>
    <w:multiLevelType w:val="hybridMultilevel"/>
    <w:tmpl w:val="5768ABFA"/>
    <w:lvl w:ilvl="0" w:tplc="0409000F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15AF001D"/>
    <w:multiLevelType w:val="hybridMultilevel"/>
    <w:tmpl w:val="BBFEA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02BB0"/>
    <w:multiLevelType w:val="hybridMultilevel"/>
    <w:tmpl w:val="8638A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411AB"/>
    <w:multiLevelType w:val="hybridMultilevel"/>
    <w:tmpl w:val="10FE2E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46728"/>
    <w:multiLevelType w:val="hybridMultilevel"/>
    <w:tmpl w:val="47D89D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252E6"/>
    <w:multiLevelType w:val="hybridMultilevel"/>
    <w:tmpl w:val="1AEC55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21477"/>
    <w:multiLevelType w:val="hybridMultilevel"/>
    <w:tmpl w:val="8B802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83C8A"/>
    <w:multiLevelType w:val="hybridMultilevel"/>
    <w:tmpl w:val="5672E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524EF"/>
    <w:multiLevelType w:val="hybridMultilevel"/>
    <w:tmpl w:val="3EC21C62"/>
    <w:lvl w:ilvl="0" w:tplc="04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4" w15:restartNumberingAfterBreak="0">
    <w:nsid w:val="386E0E44"/>
    <w:multiLevelType w:val="hybridMultilevel"/>
    <w:tmpl w:val="5F5E1D7C"/>
    <w:lvl w:ilvl="0" w:tplc="99306B36">
      <w:start w:val="1"/>
      <w:numFmt w:val="decimal"/>
      <w:lvlText w:val="%1."/>
      <w:lvlJc w:val="left"/>
      <w:pPr>
        <w:ind w:left="720" w:hanging="360"/>
      </w:pPr>
      <w:rPr>
        <w:rFonts w:ascii="Segoe UI" w:eastAsiaTheme="minorEastAsia" w:hAnsi="Segoe UI" w:cstheme="minorBidi" w:hint="default"/>
        <w:color w:val="FFFFFF" w:themeColor="background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1486C"/>
    <w:multiLevelType w:val="hybridMultilevel"/>
    <w:tmpl w:val="421CA1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925AC6"/>
    <w:multiLevelType w:val="hybridMultilevel"/>
    <w:tmpl w:val="1EB67616"/>
    <w:lvl w:ilvl="0" w:tplc="CD90956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C33D61"/>
    <w:multiLevelType w:val="hybridMultilevel"/>
    <w:tmpl w:val="B8BA6E76"/>
    <w:lvl w:ilvl="0" w:tplc="6520170E">
      <w:start w:val="1"/>
      <w:numFmt w:val="upperLetter"/>
      <w:lvlText w:val="%1."/>
      <w:lvlJc w:val="left"/>
      <w:pPr>
        <w:ind w:left="4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500F0407"/>
    <w:multiLevelType w:val="hybridMultilevel"/>
    <w:tmpl w:val="8C980BA8"/>
    <w:lvl w:ilvl="0" w:tplc="8ABE1336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9" w15:restartNumberingAfterBreak="0">
    <w:nsid w:val="6862391A"/>
    <w:multiLevelType w:val="multilevel"/>
    <w:tmpl w:val="E4D41F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717736CE"/>
    <w:multiLevelType w:val="hybridMultilevel"/>
    <w:tmpl w:val="97E6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350002">
    <w:abstractNumId w:val="16"/>
  </w:num>
  <w:num w:numId="2" w16cid:durableId="82920078">
    <w:abstractNumId w:val="5"/>
  </w:num>
  <w:num w:numId="3" w16cid:durableId="118301183">
    <w:abstractNumId w:val="19"/>
  </w:num>
  <w:num w:numId="4" w16cid:durableId="1945844254">
    <w:abstractNumId w:val="15"/>
  </w:num>
  <w:num w:numId="5" w16cid:durableId="419260602">
    <w:abstractNumId w:val="10"/>
  </w:num>
  <w:num w:numId="6" w16cid:durableId="1292058186">
    <w:abstractNumId w:val="9"/>
  </w:num>
  <w:num w:numId="7" w16cid:durableId="1422529461">
    <w:abstractNumId w:val="8"/>
  </w:num>
  <w:num w:numId="8" w16cid:durableId="164177553">
    <w:abstractNumId w:val="11"/>
  </w:num>
  <w:num w:numId="9" w16cid:durableId="728309085">
    <w:abstractNumId w:val="13"/>
  </w:num>
  <w:num w:numId="10" w16cid:durableId="579026386">
    <w:abstractNumId w:val="0"/>
  </w:num>
  <w:num w:numId="11" w16cid:durableId="398210697">
    <w:abstractNumId w:val="3"/>
  </w:num>
  <w:num w:numId="12" w16cid:durableId="2107190959">
    <w:abstractNumId w:val="2"/>
  </w:num>
  <w:num w:numId="13" w16cid:durableId="824008433">
    <w:abstractNumId w:val="7"/>
  </w:num>
  <w:num w:numId="14" w16cid:durableId="1035159628">
    <w:abstractNumId w:val="17"/>
  </w:num>
  <w:num w:numId="15" w16cid:durableId="786435269">
    <w:abstractNumId w:val="1"/>
  </w:num>
  <w:num w:numId="16" w16cid:durableId="1148597150">
    <w:abstractNumId w:val="6"/>
  </w:num>
  <w:num w:numId="17" w16cid:durableId="944388512">
    <w:abstractNumId w:val="18"/>
  </w:num>
  <w:num w:numId="18" w16cid:durableId="1233195258">
    <w:abstractNumId w:val="14"/>
  </w:num>
  <w:num w:numId="19" w16cid:durableId="747504905">
    <w:abstractNumId w:val="4"/>
  </w:num>
  <w:num w:numId="20" w16cid:durableId="1607079409">
    <w:abstractNumId w:val="12"/>
  </w:num>
  <w:num w:numId="21" w16cid:durableId="812523551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043"/>
    <w:rsid w:val="00005832"/>
    <w:rsid w:val="00006CA8"/>
    <w:rsid w:val="000077D9"/>
    <w:rsid w:val="000079E6"/>
    <w:rsid w:val="00017F78"/>
    <w:rsid w:val="0002154D"/>
    <w:rsid w:val="000233C6"/>
    <w:rsid w:val="00025BF8"/>
    <w:rsid w:val="00026EDA"/>
    <w:rsid w:val="000327CA"/>
    <w:rsid w:val="00033099"/>
    <w:rsid w:val="00044469"/>
    <w:rsid w:val="00047667"/>
    <w:rsid w:val="00053FAF"/>
    <w:rsid w:val="00055F1B"/>
    <w:rsid w:val="00064B5B"/>
    <w:rsid w:val="00064BC6"/>
    <w:rsid w:val="00077489"/>
    <w:rsid w:val="000828F6"/>
    <w:rsid w:val="00083673"/>
    <w:rsid w:val="00085071"/>
    <w:rsid w:val="00085D58"/>
    <w:rsid w:val="00087A6F"/>
    <w:rsid w:val="00091268"/>
    <w:rsid w:val="0009390F"/>
    <w:rsid w:val="000940C9"/>
    <w:rsid w:val="000949EA"/>
    <w:rsid w:val="00096944"/>
    <w:rsid w:val="000A496C"/>
    <w:rsid w:val="000A5BB4"/>
    <w:rsid w:val="000A7F1A"/>
    <w:rsid w:val="000B2924"/>
    <w:rsid w:val="000C18E3"/>
    <w:rsid w:val="000C27CC"/>
    <w:rsid w:val="000C39E6"/>
    <w:rsid w:val="000C6B30"/>
    <w:rsid w:val="000D542F"/>
    <w:rsid w:val="000D66B9"/>
    <w:rsid w:val="000E14B5"/>
    <w:rsid w:val="000E23EE"/>
    <w:rsid w:val="000E382A"/>
    <w:rsid w:val="000E50E6"/>
    <w:rsid w:val="000E5EEE"/>
    <w:rsid w:val="000F54C4"/>
    <w:rsid w:val="000F6477"/>
    <w:rsid w:val="000F6C69"/>
    <w:rsid w:val="0010675A"/>
    <w:rsid w:val="001108DC"/>
    <w:rsid w:val="0011354C"/>
    <w:rsid w:val="001158C7"/>
    <w:rsid w:val="00115C52"/>
    <w:rsid w:val="00116D0F"/>
    <w:rsid w:val="00124E67"/>
    <w:rsid w:val="00134298"/>
    <w:rsid w:val="00134833"/>
    <w:rsid w:val="00134A64"/>
    <w:rsid w:val="00140191"/>
    <w:rsid w:val="00143BBE"/>
    <w:rsid w:val="00143DF2"/>
    <w:rsid w:val="0015164C"/>
    <w:rsid w:val="001538EC"/>
    <w:rsid w:val="0015448E"/>
    <w:rsid w:val="00155211"/>
    <w:rsid w:val="00156737"/>
    <w:rsid w:val="001572A9"/>
    <w:rsid w:val="00161063"/>
    <w:rsid w:val="00165F1A"/>
    <w:rsid w:val="001812C6"/>
    <w:rsid w:val="0018161B"/>
    <w:rsid w:val="00181F78"/>
    <w:rsid w:val="00185F5F"/>
    <w:rsid w:val="00187FBA"/>
    <w:rsid w:val="00190535"/>
    <w:rsid w:val="0019712F"/>
    <w:rsid w:val="001A4153"/>
    <w:rsid w:val="001A7D73"/>
    <w:rsid w:val="001A7DE7"/>
    <w:rsid w:val="001B123A"/>
    <w:rsid w:val="001B4839"/>
    <w:rsid w:val="001B4EE9"/>
    <w:rsid w:val="001B534E"/>
    <w:rsid w:val="001C0F8D"/>
    <w:rsid w:val="001C362D"/>
    <w:rsid w:val="001C7728"/>
    <w:rsid w:val="001D06B4"/>
    <w:rsid w:val="001D3B65"/>
    <w:rsid w:val="001D42FE"/>
    <w:rsid w:val="001D50E5"/>
    <w:rsid w:val="001D5F35"/>
    <w:rsid w:val="001D7574"/>
    <w:rsid w:val="001E0EB1"/>
    <w:rsid w:val="001E4D69"/>
    <w:rsid w:val="001F2B54"/>
    <w:rsid w:val="001F392C"/>
    <w:rsid w:val="001F3E48"/>
    <w:rsid w:val="00216978"/>
    <w:rsid w:val="00220E91"/>
    <w:rsid w:val="00226627"/>
    <w:rsid w:val="00230AA7"/>
    <w:rsid w:val="002348E5"/>
    <w:rsid w:val="002366FA"/>
    <w:rsid w:val="002450D7"/>
    <w:rsid w:val="00245C84"/>
    <w:rsid w:val="00247629"/>
    <w:rsid w:val="00250958"/>
    <w:rsid w:val="00255115"/>
    <w:rsid w:val="0026437D"/>
    <w:rsid w:val="0026744A"/>
    <w:rsid w:val="00270F40"/>
    <w:rsid w:val="002763C2"/>
    <w:rsid w:val="002807A5"/>
    <w:rsid w:val="00287B77"/>
    <w:rsid w:val="0029339F"/>
    <w:rsid w:val="00296760"/>
    <w:rsid w:val="002A5637"/>
    <w:rsid w:val="002B3C01"/>
    <w:rsid w:val="002B56CC"/>
    <w:rsid w:val="002C0B42"/>
    <w:rsid w:val="002D56CE"/>
    <w:rsid w:val="002F2D5D"/>
    <w:rsid w:val="002F718C"/>
    <w:rsid w:val="00302262"/>
    <w:rsid w:val="00304344"/>
    <w:rsid w:val="00305B97"/>
    <w:rsid w:val="00307359"/>
    <w:rsid w:val="00312615"/>
    <w:rsid w:val="00317C88"/>
    <w:rsid w:val="00322AE5"/>
    <w:rsid w:val="00325591"/>
    <w:rsid w:val="0033231F"/>
    <w:rsid w:val="00334467"/>
    <w:rsid w:val="00336180"/>
    <w:rsid w:val="00341933"/>
    <w:rsid w:val="00345123"/>
    <w:rsid w:val="003458D2"/>
    <w:rsid w:val="00346D27"/>
    <w:rsid w:val="00347291"/>
    <w:rsid w:val="003504A3"/>
    <w:rsid w:val="00350F29"/>
    <w:rsid w:val="0035109E"/>
    <w:rsid w:val="0036218D"/>
    <w:rsid w:val="003626DC"/>
    <w:rsid w:val="0036274A"/>
    <w:rsid w:val="00372DF3"/>
    <w:rsid w:val="0037331F"/>
    <w:rsid w:val="00374488"/>
    <w:rsid w:val="00374A8D"/>
    <w:rsid w:val="0037559F"/>
    <w:rsid w:val="003809D6"/>
    <w:rsid w:val="00382FC7"/>
    <w:rsid w:val="00383C55"/>
    <w:rsid w:val="0038607A"/>
    <w:rsid w:val="00390721"/>
    <w:rsid w:val="00390E68"/>
    <w:rsid w:val="003911EC"/>
    <w:rsid w:val="00392ECA"/>
    <w:rsid w:val="00394DC1"/>
    <w:rsid w:val="003956BB"/>
    <w:rsid w:val="0039617A"/>
    <w:rsid w:val="003961E0"/>
    <w:rsid w:val="003A06A9"/>
    <w:rsid w:val="003A1BA4"/>
    <w:rsid w:val="003A3B1B"/>
    <w:rsid w:val="003A40A8"/>
    <w:rsid w:val="003A40B8"/>
    <w:rsid w:val="003A4C78"/>
    <w:rsid w:val="003A79E9"/>
    <w:rsid w:val="003B3AB5"/>
    <w:rsid w:val="003B454A"/>
    <w:rsid w:val="003B600B"/>
    <w:rsid w:val="003B7FC4"/>
    <w:rsid w:val="003C024D"/>
    <w:rsid w:val="003C6CCB"/>
    <w:rsid w:val="003C73F5"/>
    <w:rsid w:val="003D2F89"/>
    <w:rsid w:val="003D7E08"/>
    <w:rsid w:val="003E040A"/>
    <w:rsid w:val="003E086D"/>
    <w:rsid w:val="003E16BD"/>
    <w:rsid w:val="003E499B"/>
    <w:rsid w:val="003E6B14"/>
    <w:rsid w:val="003E6C78"/>
    <w:rsid w:val="003F1ACF"/>
    <w:rsid w:val="003F4C63"/>
    <w:rsid w:val="00407800"/>
    <w:rsid w:val="00412D9D"/>
    <w:rsid w:val="00412F40"/>
    <w:rsid w:val="0041308B"/>
    <w:rsid w:val="004140F8"/>
    <w:rsid w:val="00416E4E"/>
    <w:rsid w:val="00421902"/>
    <w:rsid w:val="00421BEC"/>
    <w:rsid w:val="00426E5B"/>
    <w:rsid w:val="00426F3E"/>
    <w:rsid w:val="00445636"/>
    <w:rsid w:val="00445EBF"/>
    <w:rsid w:val="00446235"/>
    <w:rsid w:val="0044686D"/>
    <w:rsid w:val="00453A23"/>
    <w:rsid w:val="004616D0"/>
    <w:rsid w:val="00463C31"/>
    <w:rsid w:val="00465791"/>
    <w:rsid w:val="004701E4"/>
    <w:rsid w:val="004705DE"/>
    <w:rsid w:val="00474E4F"/>
    <w:rsid w:val="00480C65"/>
    <w:rsid w:val="00480FA8"/>
    <w:rsid w:val="004822BB"/>
    <w:rsid w:val="00482986"/>
    <w:rsid w:val="004858ED"/>
    <w:rsid w:val="00486BFD"/>
    <w:rsid w:val="00487AD8"/>
    <w:rsid w:val="00487FFB"/>
    <w:rsid w:val="00490183"/>
    <w:rsid w:val="00493A22"/>
    <w:rsid w:val="0049533C"/>
    <w:rsid w:val="00496DF4"/>
    <w:rsid w:val="004A47F0"/>
    <w:rsid w:val="004B4DC8"/>
    <w:rsid w:val="004B61B3"/>
    <w:rsid w:val="004C5B71"/>
    <w:rsid w:val="004C5D61"/>
    <w:rsid w:val="004C6BEB"/>
    <w:rsid w:val="004C6E41"/>
    <w:rsid w:val="004D1310"/>
    <w:rsid w:val="004D1621"/>
    <w:rsid w:val="004D3C07"/>
    <w:rsid w:val="004D5BDE"/>
    <w:rsid w:val="004E1CDF"/>
    <w:rsid w:val="004E5CBF"/>
    <w:rsid w:val="004E72BC"/>
    <w:rsid w:val="004F0F20"/>
    <w:rsid w:val="004F1205"/>
    <w:rsid w:val="004F4533"/>
    <w:rsid w:val="00513B99"/>
    <w:rsid w:val="00514BA5"/>
    <w:rsid w:val="00520420"/>
    <w:rsid w:val="005248EF"/>
    <w:rsid w:val="00526EAF"/>
    <w:rsid w:val="00531A96"/>
    <w:rsid w:val="00536B8A"/>
    <w:rsid w:val="00537FE0"/>
    <w:rsid w:val="00541AE9"/>
    <w:rsid w:val="00543CA0"/>
    <w:rsid w:val="00543E2D"/>
    <w:rsid w:val="005521B6"/>
    <w:rsid w:val="005566ED"/>
    <w:rsid w:val="005605FB"/>
    <w:rsid w:val="00561089"/>
    <w:rsid w:val="005652FA"/>
    <w:rsid w:val="005659DB"/>
    <w:rsid w:val="005670E9"/>
    <w:rsid w:val="00570A93"/>
    <w:rsid w:val="00574103"/>
    <w:rsid w:val="005829CF"/>
    <w:rsid w:val="0059017D"/>
    <w:rsid w:val="00590B92"/>
    <w:rsid w:val="005A0043"/>
    <w:rsid w:val="005A0C82"/>
    <w:rsid w:val="005A31F1"/>
    <w:rsid w:val="005A5B4A"/>
    <w:rsid w:val="005B0909"/>
    <w:rsid w:val="005B25CF"/>
    <w:rsid w:val="005B4C02"/>
    <w:rsid w:val="005C5372"/>
    <w:rsid w:val="005C5C21"/>
    <w:rsid w:val="005C6034"/>
    <w:rsid w:val="005D52A9"/>
    <w:rsid w:val="005D595E"/>
    <w:rsid w:val="005E310E"/>
    <w:rsid w:val="005E703B"/>
    <w:rsid w:val="005F23C7"/>
    <w:rsid w:val="005F3A1F"/>
    <w:rsid w:val="005F3AC0"/>
    <w:rsid w:val="00607775"/>
    <w:rsid w:val="00623F18"/>
    <w:rsid w:val="006254D5"/>
    <w:rsid w:val="006255E6"/>
    <w:rsid w:val="00630321"/>
    <w:rsid w:val="00636265"/>
    <w:rsid w:val="00640150"/>
    <w:rsid w:val="00641858"/>
    <w:rsid w:val="00641F31"/>
    <w:rsid w:val="00642E25"/>
    <w:rsid w:val="006456E8"/>
    <w:rsid w:val="0065329F"/>
    <w:rsid w:val="00663405"/>
    <w:rsid w:val="00663ECA"/>
    <w:rsid w:val="00667A7B"/>
    <w:rsid w:val="00667FBC"/>
    <w:rsid w:val="00675F3A"/>
    <w:rsid w:val="006769B4"/>
    <w:rsid w:val="00677A0C"/>
    <w:rsid w:val="00681184"/>
    <w:rsid w:val="00683573"/>
    <w:rsid w:val="00684213"/>
    <w:rsid w:val="0068511F"/>
    <w:rsid w:val="00686003"/>
    <w:rsid w:val="006874EE"/>
    <w:rsid w:val="0069154F"/>
    <w:rsid w:val="00697814"/>
    <w:rsid w:val="006A01B3"/>
    <w:rsid w:val="006A04AE"/>
    <w:rsid w:val="006A04C8"/>
    <w:rsid w:val="006B58A4"/>
    <w:rsid w:val="006C0923"/>
    <w:rsid w:val="006C37BE"/>
    <w:rsid w:val="006C521D"/>
    <w:rsid w:val="006C60A7"/>
    <w:rsid w:val="006D1C3A"/>
    <w:rsid w:val="006D4087"/>
    <w:rsid w:val="006D4104"/>
    <w:rsid w:val="006E0164"/>
    <w:rsid w:val="006E29CA"/>
    <w:rsid w:val="006F3B49"/>
    <w:rsid w:val="006F627B"/>
    <w:rsid w:val="006F6313"/>
    <w:rsid w:val="006F72C2"/>
    <w:rsid w:val="00704D71"/>
    <w:rsid w:val="0070668A"/>
    <w:rsid w:val="00707B54"/>
    <w:rsid w:val="00711516"/>
    <w:rsid w:val="00712324"/>
    <w:rsid w:val="00720EDF"/>
    <w:rsid w:val="00733F21"/>
    <w:rsid w:val="0073504A"/>
    <w:rsid w:val="00737901"/>
    <w:rsid w:val="007435A6"/>
    <w:rsid w:val="0074528B"/>
    <w:rsid w:val="00751F00"/>
    <w:rsid w:val="00752591"/>
    <w:rsid w:val="0075377B"/>
    <w:rsid w:val="00755821"/>
    <w:rsid w:val="00762BD8"/>
    <w:rsid w:val="00764C19"/>
    <w:rsid w:val="007719C4"/>
    <w:rsid w:val="00772D35"/>
    <w:rsid w:val="0077439D"/>
    <w:rsid w:val="00774856"/>
    <w:rsid w:val="007751C2"/>
    <w:rsid w:val="00775C60"/>
    <w:rsid w:val="00775F72"/>
    <w:rsid w:val="00776C12"/>
    <w:rsid w:val="00777D75"/>
    <w:rsid w:val="00782840"/>
    <w:rsid w:val="00784063"/>
    <w:rsid w:val="0078485F"/>
    <w:rsid w:val="00784992"/>
    <w:rsid w:val="00790E63"/>
    <w:rsid w:val="00794571"/>
    <w:rsid w:val="00795174"/>
    <w:rsid w:val="00796AF0"/>
    <w:rsid w:val="007A0B7C"/>
    <w:rsid w:val="007A2358"/>
    <w:rsid w:val="007A31BA"/>
    <w:rsid w:val="007B58FC"/>
    <w:rsid w:val="007D4935"/>
    <w:rsid w:val="007E0B01"/>
    <w:rsid w:val="007E7A2F"/>
    <w:rsid w:val="007F0930"/>
    <w:rsid w:val="008060CC"/>
    <w:rsid w:val="00816936"/>
    <w:rsid w:val="008206DA"/>
    <w:rsid w:val="008232D8"/>
    <w:rsid w:val="00830022"/>
    <w:rsid w:val="00840249"/>
    <w:rsid w:val="008419DC"/>
    <w:rsid w:val="00842659"/>
    <w:rsid w:val="008437D4"/>
    <w:rsid w:val="008449FC"/>
    <w:rsid w:val="00851463"/>
    <w:rsid w:val="008514FA"/>
    <w:rsid w:val="0085592F"/>
    <w:rsid w:val="00855F33"/>
    <w:rsid w:val="00864942"/>
    <w:rsid w:val="0086534C"/>
    <w:rsid w:val="00865EAF"/>
    <w:rsid w:val="0086707B"/>
    <w:rsid w:val="00870DF2"/>
    <w:rsid w:val="008733C1"/>
    <w:rsid w:val="008800F4"/>
    <w:rsid w:val="00881A29"/>
    <w:rsid w:val="00887085"/>
    <w:rsid w:val="00895798"/>
    <w:rsid w:val="008A0BF4"/>
    <w:rsid w:val="008A18B0"/>
    <w:rsid w:val="008A27EB"/>
    <w:rsid w:val="008A2C90"/>
    <w:rsid w:val="008A2D6D"/>
    <w:rsid w:val="008A528E"/>
    <w:rsid w:val="008A742F"/>
    <w:rsid w:val="008B1691"/>
    <w:rsid w:val="008B405E"/>
    <w:rsid w:val="008B42E4"/>
    <w:rsid w:val="008B76D6"/>
    <w:rsid w:val="008C2274"/>
    <w:rsid w:val="008C2E8F"/>
    <w:rsid w:val="008C3923"/>
    <w:rsid w:val="008C70C3"/>
    <w:rsid w:val="008C7528"/>
    <w:rsid w:val="008D4907"/>
    <w:rsid w:val="008E2273"/>
    <w:rsid w:val="008F5E10"/>
    <w:rsid w:val="008F6F57"/>
    <w:rsid w:val="008F7EC8"/>
    <w:rsid w:val="00902694"/>
    <w:rsid w:val="00903487"/>
    <w:rsid w:val="00904062"/>
    <w:rsid w:val="00904316"/>
    <w:rsid w:val="0091120A"/>
    <w:rsid w:val="00915F57"/>
    <w:rsid w:val="00916379"/>
    <w:rsid w:val="0092154D"/>
    <w:rsid w:val="009218DC"/>
    <w:rsid w:val="009228B3"/>
    <w:rsid w:val="00923F5D"/>
    <w:rsid w:val="009246AD"/>
    <w:rsid w:val="0092785A"/>
    <w:rsid w:val="00935189"/>
    <w:rsid w:val="00940184"/>
    <w:rsid w:val="0094255E"/>
    <w:rsid w:val="0094534C"/>
    <w:rsid w:val="00946173"/>
    <w:rsid w:val="00947F8F"/>
    <w:rsid w:val="00953A01"/>
    <w:rsid w:val="0095486B"/>
    <w:rsid w:val="00960542"/>
    <w:rsid w:val="00963550"/>
    <w:rsid w:val="009635BB"/>
    <w:rsid w:val="0096651F"/>
    <w:rsid w:val="00966C3B"/>
    <w:rsid w:val="009705CF"/>
    <w:rsid w:val="00972759"/>
    <w:rsid w:val="00972E6D"/>
    <w:rsid w:val="00982A20"/>
    <w:rsid w:val="009847BA"/>
    <w:rsid w:val="0098573E"/>
    <w:rsid w:val="00986552"/>
    <w:rsid w:val="009869A2"/>
    <w:rsid w:val="00991166"/>
    <w:rsid w:val="00993F41"/>
    <w:rsid w:val="00994A41"/>
    <w:rsid w:val="009A1481"/>
    <w:rsid w:val="009A1FBF"/>
    <w:rsid w:val="009A5202"/>
    <w:rsid w:val="009A6126"/>
    <w:rsid w:val="009A69B3"/>
    <w:rsid w:val="009A7B13"/>
    <w:rsid w:val="009B1DCC"/>
    <w:rsid w:val="009B3DAB"/>
    <w:rsid w:val="009B5EFF"/>
    <w:rsid w:val="009C039F"/>
    <w:rsid w:val="009C0C62"/>
    <w:rsid w:val="009C2A51"/>
    <w:rsid w:val="009C4257"/>
    <w:rsid w:val="009C6C8A"/>
    <w:rsid w:val="009D39C0"/>
    <w:rsid w:val="009E0264"/>
    <w:rsid w:val="009E11E0"/>
    <w:rsid w:val="009E2528"/>
    <w:rsid w:val="009E29DD"/>
    <w:rsid w:val="009E3FB8"/>
    <w:rsid w:val="009F02B5"/>
    <w:rsid w:val="009F3EC3"/>
    <w:rsid w:val="009F6081"/>
    <w:rsid w:val="00A023EA"/>
    <w:rsid w:val="00A055E8"/>
    <w:rsid w:val="00A06B47"/>
    <w:rsid w:val="00A116C6"/>
    <w:rsid w:val="00A1237F"/>
    <w:rsid w:val="00A1434E"/>
    <w:rsid w:val="00A14A5A"/>
    <w:rsid w:val="00A14E22"/>
    <w:rsid w:val="00A172DE"/>
    <w:rsid w:val="00A21DF1"/>
    <w:rsid w:val="00A21E96"/>
    <w:rsid w:val="00A24C13"/>
    <w:rsid w:val="00A271D0"/>
    <w:rsid w:val="00A27EFB"/>
    <w:rsid w:val="00A35A8B"/>
    <w:rsid w:val="00A362E3"/>
    <w:rsid w:val="00A407C1"/>
    <w:rsid w:val="00A409F5"/>
    <w:rsid w:val="00A41A5F"/>
    <w:rsid w:val="00A42088"/>
    <w:rsid w:val="00A479B7"/>
    <w:rsid w:val="00A50A3C"/>
    <w:rsid w:val="00A5347C"/>
    <w:rsid w:val="00A55C53"/>
    <w:rsid w:val="00A56273"/>
    <w:rsid w:val="00A6007D"/>
    <w:rsid w:val="00A65501"/>
    <w:rsid w:val="00A7521A"/>
    <w:rsid w:val="00A76F90"/>
    <w:rsid w:val="00A80048"/>
    <w:rsid w:val="00A8007A"/>
    <w:rsid w:val="00A87954"/>
    <w:rsid w:val="00A91C90"/>
    <w:rsid w:val="00A92326"/>
    <w:rsid w:val="00A94038"/>
    <w:rsid w:val="00A97810"/>
    <w:rsid w:val="00AA0D40"/>
    <w:rsid w:val="00AA23C9"/>
    <w:rsid w:val="00AA4143"/>
    <w:rsid w:val="00AA5D8C"/>
    <w:rsid w:val="00AA74FA"/>
    <w:rsid w:val="00AA7768"/>
    <w:rsid w:val="00AB2C49"/>
    <w:rsid w:val="00AB7368"/>
    <w:rsid w:val="00AB76B6"/>
    <w:rsid w:val="00AC03C5"/>
    <w:rsid w:val="00AC3BF8"/>
    <w:rsid w:val="00AC55DF"/>
    <w:rsid w:val="00AC74E1"/>
    <w:rsid w:val="00AD1BB2"/>
    <w:rsid w:val="00AD4171"/>
    <w:rsid w:val="00AD5611"/>
    <w:rsid w:val="00AE1D91"/>
    <w:rsid w:val="00AE3EF3"/>
    <w:rsid w:val="00AE7B3B"/>
    <w:rsid w:val="00AF227F"/>
    <w:rsid w:val="00AF3411"/>
    <w:rsid w:val="00B017AC"/>
    <w:rsid w:val="00B01C0F"/>
    <w:rsid w:val="00B13808"/>
    <w:rsid w:val="00B14137"/>
    <w:rsid w:val="00B1660A"/>
    <w:rsid w:val="00B250CB"/>
    <w:rsid w:val="00B27E4A"/>
    <w:rsid w:val="00B32B04"/>
    <w:rsid w:val="00B40AA1"/>
    <w:rsid w:val="00B432DB"/>
    <w:rsid w:val="00B45E99"/>
    <w:rsid w:val="00B46197"/>
    <w:rsid w:val="00B4639E"/>
    <w:rsid w:val="00B52186"/>
    <w:rsid w:val="00B5247B"/>
    <w:rsid w:val="00B53A04"/>
    <w:rsid w:val="00B53C21"/>
    <w:rsid w:val="00B57A28"/>
    <w:rsid w:val="00B612B3"/>
    <w:rsid w:val="00B64076"/>
    <w:rsid w:val="00B64305"/>
    <w:rsid w:val="00B644C8"/>
    <w:rsid w:val="00B70A43"/>
    <w:rsid w:val="00B7609C"/>
    <w:rsid w:val="00B840F8"/>
    <w:rsid w:val="00B8562E"/>
    <w:rsid w:val="00BA3EC3"/>
    <w:rsid w:val="00BB035F"/>
    <w:rsid w:val="00BB508F"/>
    <w:rsid w:val="00BB664B"/>
    <w:rsid w:val="00BC368C"/>
    <w:rsid w:val="00BC73A4"/>
    <w:rsid w:val="00BD25EE"/>
    <w:rsid w:val="00BD3548"/>
    <w:rsid w:val="00BE034D"/>
    <w:rsid w:val="00BE262F"/>
    <w:rsid w:val="00BF283F"/>
    <w:rsid w:val="00BF42F7"/>
    <w:rsid w:val="00BF512B"/>
    <w:rsid w:val="00C0379B"/>
    <w:rsid w:val="00C0714B"/>
    <w:rsid w:val="00C10191"/>
    <w:rsid w:val="00C15A57"/>
    <w:rsid w:val="00C21543"/>
    <w:rsid w:val="00C24B95"/>
    <w:rsid w:val="00C349C9"/>
    <w:rsid w:val="00C35610"/>
    <w:rsid w:val="00C37632"/>
    <w:rsid w:val="00C37BA5"/>
    <w:rsid w:val="00C42121"/>
    <w:rsid w:val="00C44849"/>
    <w:rsid w:val="00C44EEC"/>
    <w:rsid w:val="00C55990"/>
    <w:rsid w:val="00C56E6B"/>
    <w:rsid w:val="00C575C3"/>
    <w:rsid w:val="00C60F2D"/>
    <w:rsid w:val="00C61E41"/>
    <w:rsid w:val="00C622B0"/>
    <w:rsid w:val="00C632E2"/>
    <w:rsid w:val="00C6367B"/>
    <w:rsid w:val="00C65BC5"/>
    <w:rsid w:val="00C7103A"/>
    <w:rsid w:val="00C74524"/>
    <w:rsid w:val="00C751F1"/>
    <w:rsid w:val="00C76E90"/>
    <w:rsid w:val="00C853DA"/>
    <w:rsid w:val="00C8630F"/>
    <w:rsid w:val="00C867BC"/>
    <w:rsid w:val="00C937F3"/>
    <w:rsid w:val="00CA1BD2"/>
    <w:rsid w:val="00CA7827"/>
    <w:rsid w:val="00CA7A83"/>
    <w:rsid w:val="00CB0DFB"/>
    <w:rsid w:val="00CB0E80"/>
    <w:rsid w:val="00CB626C"/>
    <w:rsid w:val="00CB7567"/>
    <w:rsid w:val="00CD00C0"/>
    <w:rsid w:val="00CD0C74"/>
    <w:rsid w:val="00CD144E"/>
    <w:rsid w:val="00CD1E9E"/>
    <w:rsid w:val="00CD310A"/>
    <w:rsid w:val="00CD4525"/>
    <w:rsid w:val="00CD7D71"/>
    <w:rsid w:val="00CD7F29"/>
    <w:rsid w:val="00CE470C"/>
    <w:rsid w:val="00CE70F5"/>
    <w:rsid w:val="00CF02DA"/>
    <w:rsid w:val="00D00801"/>
    <w:rsid w:val="00D13B84"/>
    <w:rsid w:val="00D148C8"/>
    <w:rsid w:val="00D1655C"/>
    <w:rsid w:val="00D2006E"/>
    <w:rsid w:val="00D23644"/>
    <w:rsid w:val="00D23DAC"/>
    <w:rsid w:val="00D27830"/>
    <w:rsid w:val="00D342DA"/>
    <w:rsid w:val="00D34CFE"/>
    <w:rsid w:val="00D369C4"/>
    <w:rsid w:val="00D37DF1"/>
    <w:rsid w:val="00D4770F"/>
    <w:rsid w:val="00D47BD3"/>
    <w:rsid w:val="00D54EE5"/>
    <w:rsid w:val="00D6179D"/>
    <w:rsid w:val="00D6263E"/>
    <w:rsid w:val="00D63C03"/>
    <w:rsid w:val="00D641EB"/>
    <w:rsid w:val="00D674AD"/>
    <w:rsid w:val="00D73579"/>
    <w:rsid w:val="00D73FA8"/>
    <w:rsid w:val="00D7417E"/>
    <w:rsid w:val="00D76B6F"/>
    <w:rsid w:val="00D84B5B"/>
    <w:rsid w:val="00D86077"/>
    <w:rsid w:val="00D860B2"/>
    <w:rsid w:val="00D908BA"/>
    <w:rsid w:val="00D97C36"/>
    <w:rsid w:val="00DA62EB"/>
    <w:rsid w:val="00DA67E7"/>
    <w:rsid w:val="00DB0CED"/>
    <w:rsid w:val="00DB4BCE"/>
    <w:rsid w:val="00DB55CA"/>
    <w:rsid w:val="00DB6E69"/>
    <w:rsid w:val="00DB74D5"/>
    <w:rsid w:val="00DB78CB"/>
    <w:rsid w:val="00DC683A"/>
    <w:rsid w:val="00DD1857"/>
    <w:rsid w:val="00DD4AF9"/>
    <w:rsid w:val="00DD60F6"/>
    <w:rsid w:val="00DD6EA1"/>
    <w:rsid w:val="00DE076B"/>
    <w:rsid w:val="00E00924"/>
    <w:rsid w:val="00E00F7F"/>
    <w:rsid w:val="00E01166"/>
    <w:rsid w:val="00E03EF9"/>
    <w:rsid w:val="00E1027A"/>
    <w:rsid w:val="00E123B0"/>
    <w:rsid w:val="00E1332B"/>
    <w:rsid w:val="00E16D69"/>
    <w:rsid w:val="00E2224C"/>
    <w:rsid w:val="00E4269A"/>
    <w:rsid w:val="00E42945"/>
    <w:rsid w:val="00E45AEF"/>
    <w:rsid w:val="00E5067E"/>
    <w:rsid w:val="00E51D5A"/>
    <w:rsid w:val="00E556B7"/>
    <w:rsid w:val="00E60BA2"/>
    <w:rsid w:val="00E628D4"/>
    <w:rsid w:val="00E63F31"/>
    <w:rsid w:val="00E640C7"/>
    <w:rsid w:val="00E64C26"/>
    <w:rsid w:val="00E65D56"/>
    <w:rsid w:val="00E66172"/>
    <w:rsid w:val="00E70957"/>
    <w:rsid w:val="00E76A4F"/>
    <w:rsid w:val="00E77864"/>
    <w:rsid w:val="00E812A6"/>
    <w:rsid w:val="00E83CDC"/>
    <w:rsid w:val="00E91E23"/>
    <w:rsid w:val="00E95217"/>
    <w:rsid w:val="00E96334"/>
    <w:rsid w:val="00EA1F5E"/>
    <w:rsid w:val="00EA354E"/>
    <w:rsid w:val="00EA5BAB"/>
    <w:rsid w:val="00EA73F6"/>
    <w:rsid w:val="00EC10B6"/>
    <w:rsid w:val="00EC3EFE"/>
    <w:rsid w:val="00EC59DF"/>
    <w:rsid w:val="00EE02FA"/>
    <w:rsid w:val="00EE2F80"/>
    <w:rsid w:val="00F03982"/>
    <w:rsid w:val="00F05C28"/>
    <w:rsid w:val="00F0630D"/>
    <w:rsid w:val="00F1083E"/>
    <w:rsid w:val="00F1234D"/>
    <w:rsid w:val="00F16ECC"/>
    <w:rsid w:val="00F2140C"/>
    <w:rsid w:val="00F35593"/>
    <w:rsid w:val="00F40F43"/>
    <w:rsid w:val="00F478AA"/>
    <w:rsid w:val="00F502B4"/>
    <w:rsid w:val="00F50E28"/>
    <w:rsid w:val="00F53860"/>
    <w:rsid w:val="00F54997"/>
    <w:rsid w:val="00F54C01"/>
    <w:rsid w:val="00F54CEF"/>
    <w:rsid w:val="00F62AA8"/>
    <w:rsid w:val="00F659BE"/>
    <w:rsid w:val="00F66635"/>
    <w:rsid w:val="00F6739B"/>
    <w:rsid w:val="00F70C30"/>
    <w:rsid w:val="00F73FB9"/>
    <w:rsid w:val="00F77806"/>
    <w:rsid w:val="00F82539"/>
    <w:rsid w:val="00F8559F"/>
    <w:rsid w:val="00F85956"/>
    <w:rsid w:val="00F87ED5"/>
    <w:rsid w:val="00F943BF"/>
    <w:rsid w:val="00F962B5"/>
    <w:rsid w:val="00F96D9C"/>
    <w:rsid w:val="00FA62D6"/>
    <w:rsid w:val="00FB0154"/>
    <w:rsid w:val="00FB1587"/>
    <w:rsid w:val="00FC07D6"/>
    <w:rsid w:val="00FC0BAA"/>
    <w:rsid w:val="00FD1BA2"/>
    <w:rsid w:val="00FD28D1"/>
    <w:rsid w:val="00FD6184"/>
    <w:rsid w:val="00FD6A99"/>
    <w:rsid w:val="00FE02D6"/>
    <w:rsid w:val="00FE449B"/>
    <w:rsid w:val="00FE796C"/>
    <w:rsid w:val="00FF10C7"/>
    <w:rsid w:val="00FF2DB5"/>
    <w:rsid w:val="00FF347B"/>
    <w:rsid w:val="00FF47B8"/>
    <w:rsid w:val="00FF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A2C4781"/>
  <w15:chartTrackingRefBased/>
  <w15:docId w15:val="{FEBB53AF-9A58-4EB2-B9A5-D86E7B9A6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8D4"/>
    <w:rPr>
      <w:rFonts w:ascii="Segoe UI" w:hAnsi="Segoe UI"/>
      <w:color w:val="00000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16978"/>
    <w:pPr>
      <w:keepNext/>
      <w:keepLines/>
      <w:spacing w:before="400" w:after="120" w:line="240" w:lineRule="auto"/>
      <w:jc w:val="both"/>
      <w:outlineLvl w:val="0"/>
    </w:pPr>
    <w:rPr>
      <w:rFonts w:eastAsiaTheme="majorEastAsia" w:cs="Segoe UI"/>
      <w:b/>
      <w:color w:val="273476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47F8F"/>
    <w:pPr>
      <w:keepNext/>
      <w:keepLines/>
      <w:spacing w:before="100" w:after="100" w:line="240" w:lineRule="auto"/>
      <w:ind w:left="360" w:hanging="360"/>
      <w:jc w:val="both"/>
      <w:outlineLvl w:val="1"/>
    </w:pPr>
    <w:rPr>
      <w:rFonts w:eastAsiaTheme="majorEastAsia" w:cstheme="majorBidi"/>
      <w:b/>
      <w:bCs/>
      <w:color w:val="0073EB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57A28"/>
    <w:pPr>
      <w:keepNext/>
      <w:keepLines/>
      <w:spacing w:before="40" w:after="0"/>
      <w:jc w:val="both"/>
      <w:outlineLvl w:val="2"/>
    </w:pPr>
    <w:rPr>
      <w:rFonts w:eastAsiaTheme="majorEastAsia" w:cs="Segoe UI"/>
      <w:b/>
      <w:color w:val="00123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57A28"/>
    <w:pPr>
      <w:keepNext/>
      <w:keepLines/>
      <w:spacing w:before="40" w:after="0"/>
      <w:jc w:val="both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qFormat/>
    <w:rsid w:val="00C0714B"/>
    <w:pPr>
      <w:keepNext/>
      <w:keepLines/>
      <w:spacing w:before="40" w:after="0"/>
      <w:jc w:val="both"/>
      <w:outlineLvl w:val="4"/>
    </w:pPr>
    <w:rPr>
      <w:rFonts w:eastAsiaTheme="majorEastAsia" w:cstheme="majorBidi"/>
      <w:color w:val="001B5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eading2,Use Case List Paragraph,List Paragraph1,b1,Bullet for no #'s,B1,Sub bullet,Lettre d'introduction,Paragrafo elenco,1st level - Bullet List Paragraph,Resume Title,Citation List,Ha,Body,List Paragraph_Table bullets,heading 4"/>
    <w:basedOn w:val="Normal"/>
    <w:link w:val="ListParagraphChar"/>
    <w:autoRedefine/>
    <w:uiPriority w:val="1"/>
    <w:qFormat/>
    <w:rsid w:val="00AE1D91"/>
    <w:pPr>
      <w:numPr>
        <w:numId w:val="15"/>
      </w:numPr>
      <w:spacing w:after="120" w:line="240" w:lineRule="auto"/>
      <w:ind w:left="720" w:right="360"/>
      <w:jc w:val="both"/>
    </w:pPr>
    <w:rPr>
      <w:rFonts w:eastAsiaTheme="minorEastAsia" w:cs="Segoe UI"/>
    </w:rPr>
  </w:style>
  <w:style w:type="character" w:styleId="Hyperlink">
    <w:name w:val="Hyperlink"/>
    <w:basedOn w:val="DefaultParagraphFont"/>
    <w:uiPriority w:val="99"/>
    <w:unhideWhenUsed/>
    <w:rsid w:val="00A116C6"/>
    <w:rPr>
      <w:rFonts w:ascii="Segoe UI" w:hAnsi="Segoe UI"/>
      <w:color w:val="223973"/>
      <w:u w:val="single"/>
    </w:rPr>
  </w:style>
  <w:style w:type="character" w:styleId="IntenseEmphasis">
    <w:name w:val="Intense Emphasis"/>
    <w:basedOn w:val="DefaultParagraphFont"/>
    <w:uiPriority w:val="21"/>
    <w:qFormat/>
    <w:rsid w:val="00A116C6"/>
    <w:rPr>
      <w:rFonts w:ascii="Segoe UI" w:hAnsi="Segoe UI"/>
      <w:i/>
      <w:iCs/>
      <w:color w:val="223973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16C6"/>
    <w:pPr>
      <w:pBdr>
        <w:top w:val="single" w:sz="4" w:space="10" w:color="00257D" w:themeColor="accent1"/>
        <w:bottom w:val="single" w:sz="4" w:space="10" w:color="00257D" w:themeColor="accent1"/>
      </w:pBdr>
      <w:spacing w:before="360" w:after="360"/>
      <w:ind w:left="864" w:right="864"/>
      <w:jc w:val="center"/>
    </w:pPr>
    <w:rPr>
      <w:i/>
      <w:iCs/>
      <w:color w:val="00257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463C3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262F"/>
    <w:rPr>
      <w:color w:val="40AEDB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116C6"/>
    <w:rPr>
      <w:rFonts w:ascii="Segoe UI" w:hAnsi="Segoe UI"/>
      <w:b/>
      <w:bCs/>
      <w:color w:val="223973"/>
    </w:rPr>
  </w:style>
  <w:style w:type="character" w:styleId="CommentReference">
    <w:name w:val="annotation reference"/>
    <w:basedOn w:val="DefaultParagraphFont"/>
    <w:uiPriority w:val="99"/>
    <w:semiHidden/>
    <w:unhideWhenUsed/>
    <w:rsid w:val="00AF22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AF227F"/>
    <w:pPr>
      <w:spacing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22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22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227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27F"/>
    <w:pPr>
      <w:spacing w:after="0" w:line="240" w:lineRule="auto"/>
      <w:jc w:val="both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27F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16978"/>
    <w:rPr>
      <w:rFonts w:ascii="Segoe UI" w:eastAsiaTheme="majorEastAsia" w:hAnsi="Segoe UI" w:cs="Segoe UI"/>
      <w:b/>
      <w:color w:val="273476"/>
      <w:sz w:val="28"/>
      <w:szCs w:val="32"/>
    </w:rPr>
  </w:style>
  <w:style w:type="paragraph" w:styleId="NoSpacing">
    <w:name w:val="No Spacing"/>
    <w:link w:val="NoSpacingChar"/>
    <w:autoRedefine/>
    <w:uiPriority w:val="1"/>
    <w:qFormat/>
    <w:rsid w:val="00A92326"/>
    <w:pPr>
      <w:spacing w:after="0" w:line="240" w:lineRule="auto"/>
    </w:pPr>
    <w:rPr>
      <w:rFonts w:ascii="Segoe UI" w:hAnsi="Segoe U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947F8F"/>
    <w:rPr>
      <w:rFonts w:ascii="Segoe UI" w:eastAsiaTheme="majorEastAsia" w:hAnsi="Segoe UI" w:cstheme="majorBidi"/>
      <w:b/>
      <w:bCs/>
      <w:color w:val="0073EB"/>
      <w:sz w:val="28"/>
      <w:szCs w:val="26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255115"/>
    <w:pPr>
      <w:tabs>
        <w:tab w:val="center" w:pos="4680"/>
        <w:tab w:val="right" w:pos="9360"/>
      </w:tabs>
      <w:spacing w:after="0" w:line="240" w:lineRule="auto"/>
      <w:jc w:val="both"/>
    </w:pPr>
    <w:rPr>
      <w:b/>
      <w:color w:val="223973"/>
      <w:sz w:val="32"/>
    </w:rPr>
  </w:style>
  <w:style w:type="character" w:customStyle="1" w:styleId="HeaderChar">
    <w:name w:val="Header Char"/>
    <w:basedOn w:val="DefaultParagraphFont"/>
    <w:link w:val="Header"/>
    <w:uiPriority w:val="99"/>
    <w:rsid w:val="00255115"/>
    <w:rPr>
      <w:rFonts w:ascii="Segoe UI" w:hAnsi="Segoe UI"/>
      <w:b/>
      <w:color w:val="223973"/>
      <w:sz w:val="32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947F8F"/>
    <w:pPr>
      <w:pBdr>
        <w:top w:val="single" w:sz="4" w:space="0" w:color="223A73"/>
      </w:pBdr>
      <w:tabs>
        <w:tab w:val="center" w:pos="4680"/>
        <w:tab w:val="right" w:pos="9360"/>
      </w:tabs>
      <w:spacing w:after="0" w:line="240" w:lineRule="auto"/>
      <w:jc w:val="both"/>
    </w:pPr>
    <w:rPr>
      <w:color w:val="00257D"/>
    </w:rPr>
  </w:style>
  <w:style w:type="character" w:customStyle="1" w:styleId="FooterChar">
    <w:name w:val="Footer Char"/>
    <w:basedOn w:val="DefaultParagraphFont"/>
    <w:link w:val="Footer"/>
    <w:uiPriority w:val="99"/>
    <w:rsid w:val="00947F8F"/>
    <w:rPr>
      <w:rFonts w:ascii="Segoe UI" w:hAnsi="Segoe UI"/>
      <w:color w:val="00257D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16978"/>
    <w:pPr>
      <w:spacing w:after="0" w:line="240" w:lineRule="auto"/>
      <w:contextualSpacing/>
      <w:jc w:val="center"/>
    </w:pPr>
    <w:rPr>
      <w:rFonts w:eastAsiaTheme="majorEastAsia" w:cstheme="majorBidi"/>
      <w:b/>
      <w:color w:val="273476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6978"/>
    <w:rPr>
      <w:rFonts w:ascii="Segoe UI" w:eastAsiaTheme="majorEastAsia" w:hAnsi="Segoe UI" w:cstheme="majorBidi"/>
      <w:b/>
      <w:color w:val="273476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C0714B"/>
    <w:rPr>
      <w:rFonts w:ascii="Segoe UI" w:hAnsi="Segoe UI"/>
      <w:i/>
      <w:iCs/>
      <w:color w:val="0D7EC3"/>
    </w:rPr>
  </w:style>
  <w:style w:type="character" w:styleId="Emphasis">
    <w:name w:val="Emphasis"/>
    <w:basedOn w:val="DefaultParagraphFont"/>
    <w:uiPriority w:val="20"/>
    <w:qFormat/>
    <w:rsid w:val="00C0714B"/>
    <w:rPr>
      <w:rFonts w:ascii="Segoe UI" w:hAnsi="Segoe UI"/>
      <w:i/>
      <w:iCs/>
      <w:color w:val="0D7EC3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216978"/>
    <w:pPr>
      <w:numPr>
        <w:ilvl w:val="1"/>
      </w:numPr>
      <w:jc w:val="center"/>
    </w:pPr>
    <w:rPr>
      <w:rFonts w:eastAsiaTheme="minorEastAsia"/>
      <w:color w:val="0073EB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16978"/>
    <w:rPr>
      <w:rFonts w:ascii="Segoe UI" w:eastAsiaTheme="minorEastAsia" w:hAnsi="Segoe UI"/>
      <w:color w:val="0073EB"/>
      <w:sz w:val="36"/>
      <w:szCs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16C6"/>
    <w:rPr>
      <w:rFonts w:ascii="Segoe UI" w:hAnsi="Segoe UI"/>
      <w:i/>
      <w:iCs/>
      <w:color w:val="00257D" w:themeColor="accent1"/>
    </w:rPr>
  </w:style>
  <w:style w:type="character" w:styleId="SubtleReference">
    <w:name w:val="Subtle Reference"/>
    <w:basedOn w:val="DefaultParagraphFont"/>
    <w:uiPriority w:val="31"/>
    <w:qFormat/>
    <w:rsid w:val="00A116C6"/>
    <w:rPr>
      <w:rFonts w:ascii="Segoe UI" w:hAnsi="Segoe UI"/>
      <w:smallCaps/>
      <w:color w:val="223973"/>
    </w:rPr>
  </w:style>
  <w:style w:type="character" w:styleId="IntenseReference">
    <w:name w:val="Intense Reference"/>
    <w:basedOn w:val="DefaultParagraphFont"/>
    <w:uiPriority w:val="32"/>
    <w:qFormat/>
    <w:rsid w:val="00A116C6"/>
    <w:rPr>
      <w:rFonts w:ascii="Segoe UI" w:hAnsi="Segoe UI"/>
      <w:b/>
      <w:bCs/>
      <w:smallCaps/>
      <w:color w:val="223973"/>
      <w:spacing w:val="5"/>
    </w:rPr>
  </w:style>
  <w:style w:type="character" w:styleId="BookTitle">
    <w:name w:val="Book Title"/>
    <w:basedOn w:val="DefaultParagraphFont"/>
    <w:uiPriority w:val="33"/>
    <w:qFormat/>
    <w:rsid w:val="00A116C6"/>
    <w:rPr>
      <w:rFonts w:ascii="Segoe UI" w:hAnsi="Segoe UI"/>
      <w:b/>
      <w:bCs/>
      <w:i/>
      <w:iCs/>
      <w:spacing w:val="5"/>
    </w:rPr>
  </w:style>
  <w:style w:type="table" w:styleId="GridTable4-Accent1">
    <w:name w:val="Grid Table 4 Accent 1"/>
    <w:basedOn w:val="TableNormal"/>
    <w:uiPriority w:val="49"/>
    <w:rsid w:val="00E00F7F"/>
    <w:pPr>
      <w:spacing w:after="0" w:line="240" w:lineRule="auto"/>
    </w:pPr>
    <w:tblPr>
      <w:tblStyleRowBandSize w:val="1"/>
      <w:tblStyleColBandSize w:val="1"/>
      <w:tblBorders>
        <w:top w:val="single" w:sz="4" w:space="0" w:color="185BFF" w:themeColor="accent1" w:themeTint="99"/>
        <w:left w:val="single" w:sz="4" w:space="0" w:color="185BFF" w:themeColor="accent1" w:themeTint="99"/>
        <w:bottom w:val="single" w:sz="4" w:space="0" w:color="185BFF" w:themeColor="accent1" w:themeTint="99"/>
        <w:right w:val="single" w:sz="4" w:space="0" w:color="185BFF" w:themeColor="accent1" w:themeTint="99"/>
        <w:insideH w:val="single" w:sz="4" w:space="0" w:color="185BFF" w:themeColor="accent1" w:themeTint="99"/>
        <w:insideV w:val="single" w:sz="4" w:space="0" w:color="185B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57D" w:themeColor="accent1"/>
          <w:left w:val="single" w:sz="4" w:space="0" w:color="00257D" w:themeColor="accent1"/>
          <w:bottom w:val="single" w:sz="4" w:space="0" w:color="00257D" w:themeColor="accent1"/>
          <w:right w:val="single" w:sz="4" w:space="0" w:color="00257D" w:themeColor="accent1"/>
          <w:insideH w:val="nil"/>
          <w:insideV w:val="nil"/>
        </w:tcBorders>
        <w:shd w:val="clear" w:color="auto" w:fill="00257D" w:themeFill="accent1"/>
      </w:tcPr>
    </w:tblStylePr>
    <w:tblStylePr w:type="lastRow">
      <w:rPr>
        <w:b/>
        <w:bCs/>
      </w:rPr>
      <w:tblPr/>
      <w:tcPr>
        <w:tcBorders>
          <w:top w:val="double" w:sz="4" w:space="0" w:color="0025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8FF" w:themeFill="accent1" w:themeFillTint="33"/>
      </w:tcPr>
    </w:tblStylePr>
    <w:tblStylePr w:type="band1Horz">
      <w:tblPr/>
      <w:tcPr>
        <w:shd w:val="clear" w:color="auto" w:fill="B2C8FF" w:themeFill="accent1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B57A28"/>
    <w:rPr>
      <w:rFonts w:ascii="Segoe UI" w:eastAsiaTheme="majorEastAsia" w:hAnsi="Segoe UI" w:cs="Segoe UI"/>
      <w:b/>
      <w:color w:val="00123E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57A28"/>
    <w:rPr>
      <w:rFonts w:ascii="Segoe UI" w:eastAsiaTheme="majorEastAsia" w:hAnsi="Segoe UI" w:cstheme="majorBidi"/>
      <w:i/>
      <w:iCs/>
      <w:color w:val="000000"/>
    </w:rPr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AE1D91"/>
    <w:pPr>
      <w:spacing w:after="40" w:line="240" w:lineRule="auto"/>
      <w:jc w:val="both"/>
    </w:pPr>
    <w:rPr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E1D91"/>
    <w:rPr>
      <w:rFonts w:ascii="Segoe UI" w:hAnsi="Segoe U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31F1"/>
    <w:rPr>
      <w:vertAlign w:val="superscript"/>
    </w:rPr>
  </w:style>
  <w:style w:type="paragraph" w:styleId="Revision">
    <w:name w:val="Revision"/>
    <w:hidden/>
    <w:uiPriority w:val="99"/>
    <w:semiHidden/>
    <w:rsid w:val="005A31F1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A31F1"/>
    <w:pPr>
      <w:spacing w:after="0" w:line="240" w:lineRule="auto"/>
      <w:jc w:val="both"/>
    </w:pPr>
    <w:rPr>
      <w:rFonts w:asciiTheme="minorHAnsi" w:hAnsiTheme="minorHAnsi"/>
      <w:color w:val="auto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31F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A31F1"/>
    <w:rPr>
      <w:vertAlign w:val="superscript"/>
    </w:rPr>
  </w:style>
  <w:style w:type="character" w:customStyle="1" w:styleId="ListParagraphChar">
    <w:name w:val="List Paragraph Char"/>
    <w:aliases w:val="Heading2 Char,Use Case List Paragraph Char,List Paragraph1 Char,b1 Char,Bullet for no #'s Char,B1 Char,Sub bullet Char,Lettre d'introduction Char,Paragrafo elenco Char,1st level - Bullet List Paragraph Char,Resume Title Char,Ha Char"/>
    <w:link w:val="ListParagraph"/>
    <w:uiPriority w:val="1"/>
    <w:rsid w:val="00AE1D91"/>
    <w:rPr>
      <w:rFonts w:ascii="Segoe UI" w:eastAsiaTheme="minorEastAsia" w:hAnsi="Segoe UI" w:cs="Segoe UI"/>
      <w:color w:val="000000"/>
    </w:rPr>
  </w:style>
  <w:style w:type="paragraph" w:customStyle="1" w:styleId="Preamble">
    <w:name w:val="Preamble"/>
    <w:basedOn w:val="Normal"/>
    <w:rsid w:val="00C0714B"/>
    <w:pPr>
      <w:widowControl w:val="0"/>
      <w:spacing w:after="0" w:line="240" w:lineRule="auto"/>
      <w:jc w:val="right"/>
    </w:pPr>
    <w:rPr>
      <w:rFonts w:eastAsia="Times New Roman" w:cs="Times New Roman"/>
      <w:i/>
      <w:color w:val="auto"/>
      <w:szCs w:val="20"/>
    </w:rPr>
  </w:style>
  <w:style w:type="paragraph" w:customStyle="1" w:styleId="Title2">
    <w:name w:val="Title 2"/>
    <w:basedOn w:val="Normal"/>
    <w:autoRedefine/>
    <w:qFormat/>
    <w:rsid w:val="00C0714B"/>
    <w:pPr>
      <w:overflowPunct w:val="0"/>
      <w:autoSpaceDE w:val="0"/>
      <w:autoSpaceDN w:val="0"/>
      <w:adjustRightInd w:val="0"/>
      <w:spacing w:after="320" w:line="240" w:lineRule="auto"/>
      <w:jc w:val="right"/>
    </w:pPr>
    <w:rPr>
      <w:rFonts w:eastAsia="Times New Roman" w:cs="Arial"/>
      <w:bCs/>
      <w:i/>
      <w:sz w:val="36"/>
      <w:szCs w:val="36"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737901"/>
    <w:pPr>
      <w:spacing w:before="120" w:after="240" w:line="259" w:lineRule="auto"/>
      <w:jc w:val="center"/>
      <w:outlineLvl w:val="9"/>
    </w:pPr>
    <w:rPr>
      <w:sz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0714B"/>
    <w:pPr>
      <w:spacing w:after="100"/>
    </w:pPr>
    <w:rPr>
      <w:b/>
      <w:color w:val="223A73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0714B"/>
    <w:pPr>
      <w:tabs>
        <w:tab w:val="right" w:leader="dot" w:pos="9350"/>
      </w:tabs>
      <w:spacing w:after="100"/>
      <w:ind w:left="220"/>
      <w:jc w:val="both"/>
    </w:pPr>
    <w:rPr>
      <w:color w:val="auto"/>
    </w:rPr>
  </w:style>
  <w:style w:type="paragraph" w:customStyle="1" w:styleId="Callout">
    <w:name w:val="Callout"/>
    <w:basedOn w:val="Normal"/>
    <w:link w:val="CalloutChar"/>
    <w:autoRedefine/>
    <w:qFormat/>
    <w:rsid w:val="00947F8F"/>
    <w:pPr>
      <w:widowControl w:val="0"/>
      <w:pBdr>
        <w:top w:val="single" w:sz="24" w:space="8" w:color="0073EB" w:themeColor="accent2"/>
        <w:bottom w:val="single" w:sz="24" w:space="8" w:color="0073EB" w:themeColor="accent2"/>
      </w:pBdr>
      <w:autoSpaceDE w:val="0"/>
      <w:autoSpaceDN w:val="0"/>
      <w:spacing w:before="240" w:line="240" w:lineRule="auto"/>
    </w:pPr>
    <w:rPr>
      <w:rFonts w:eastAsia="Calibri" w:cs="Calibri"/>
      <w:iCs/>
      <w:color w:val="223A73"/>
      <w:sz w:val="24"/>
      <w:lang w:bidi="en-US"/>
    </w:rPr>
  </w:style>
  <w:style w:type="character" w:customStyle="1" w:styleId="CalloutChar">
    <w:name w:val="Callout Char"/>
    <w:basedOn w:val="DefaultParagraphFont"/>
    <w:link w:val="Callout"/>
    <w:rsid w:val="00947F8F"/>
    <w:rPr>
      <w:rFonts w:ascii="Segoe UI" w:eastAsia="Calibri" w:hAnsi="Segoe UI" w:cs="Calibri"/>
      <w:iCs/>
      <w:color w:val="223A73"/>
      <w:sz w:val="24"/>
      <w:lang w:bidi="en-US"/>
    </w:rPr>
  </w:style>
  <w:style w:type="table" w:styleId="TableGrid">
    <w:name w:val="Table Grid"/>
    <w:basedOn w:val="TableNormal"/>
    <w:uiPriority w:val="1"/>
    <w:rsid w:val="005A31F1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C0714B"/>
    <w:pPr>
      <w:tabs>
        <w:tab w:val="right" w:leader="dot" w:pos="9350"/>
      </w:tabs>
      <w:spacing w:after="100"/>
      <w:ind w:left="440"/>
      <w:jc w:val="both"/>
    </w:pPr>
    <w:rPr>
      <w:color w:val="auto"/>
    </w:rPr>
  </w:style>
  <w:style w:type="paragraph" w:customStyle="1" w:styleId="Bullet1">
    <w:name w:val="Bullet1"/>
    <w:basedOn w:val="ListParagraph"/>
    <w:link w:val="Bullet1Char"/>
    <w:qFormat/>
    <w:rsid w:val="005A31F1"/>
    <w:pPr>
      <w:numPr>
        <w:numId w:val="1"/>
      </w:numPr>
      <w:spacing w:after="160" w:line="259" w:lineRule="auto"/>
      <w:jc w:val="left"/>
    </w:pPr>
  </w:style>
  <w:style w:type="character" w:customStyle="1" w:styleId="Bullet1Char">
    <w:name w:val="Bullet1 Char"/>
    <w:basedOn w:val="ListParagraphChar"/>
    <w:link w:val="Bullet1"/>
    <w:rsid w:val="005A31F1"/>
    <w:rPr>
      <w:rFonts w:ascii="Segoe UI" w:eastAsiaTheme="minorEastAsia" w:hAnsi="Segoe UI" w:cs="Segoe UI"/>
      <w:color w:val="000000"/>
    </w:rPr>
  </w:style>
  <w:style w:type="character" w:customStyle="1" w:styleId="NoSpacingChar">
    <w:name w:val="No Spacing Char"/>
    <w:basedOn w:val="DefaultParagraphFont"/>
    <w:link w:val="NoSpacing"/>
    <w:uiPriority w:val="1"/>
    <w:rsid w:val="00A92326"/>
    <w:rPr>
      <w:rFonts w:ascii="Segoe UI" w:hAnsi="Segoe UI"/>
      <w:b/>
      <w:bCs/>
    </w:rPr>
  </w:style>
  <w:style w:type="paragraph" w:customStyle="1" w:styleId="DIRDate">
    <w:name w:val="DIR &amp; Date"/>
    <w:basedOn w:val="Title"/>
    <w:link w:val="DIRDateChar"/>
    <w:autoRedefine/>
    <w:qFormat/>
    <w:rsid w:val="00216978"/>
    <w:rPr>
      <w:b w:val="0"/>
      <w:bCs/>
      <w:sz w:val="32"/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C0714B"/>
    <w:pPr>
      <w:spacing w:before="200"/>
      <w:ind w:left="864" w:right="864"/>
      <w:jc w:val="center"/>
    </w:pPr>
    <w:rPr>
      <w:i/>
      <w:iCs/>
      <w:color w:val="223A73"/>
    </w:rPr>
  </w:style>
  <w:style w:type="character" w:customStyle="1" w:styleId="DIRDateChar">
    <w:name w:val="DIR &amp; Date Char"/>
    <w:basedOn w:val="TitleChar"/>
    <w:link w:val="DIRDate"/>
    <w:rsid w:val="00216978"/>
    <w:rPr>
      <w:rFonts w:ascii="Segoe UI" w:eastAsiaTheme="majorEastAsia" w:hAnsi="Segoe UI" w:cstheme="majorBidi"/>
      <w:b w:val="0"/>
      <w:bCs/>
      <w:color w:val="273476"/>
      <w:spacing w:val="-10"/>
      <w:kern w:val="28"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C0714B"/>
    <w:rPr>
      <w:rFonts w:ascii="Segoe UI" w:hAnsi="Segoe UI"/>
      <w:i/>
      <w:iCs/>
      <w:color w:val="223A7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714B"/>
    <w:rPr>
      <w:rFonts w:ascii="Segoe UI" w:eastAsiaTheme="majorEastAsia" w:hAnsi="Segoe UI" w:cstheme="majorBidi"/>
      <w:color w:val="001B5D" w:themeColor="accent1" w:themeShade="BF"/>
    </w:rPr>
  </w:style>
  <w:style w:type="paragraph" w:customStyle="1" w:styleId="BulletArrows">
    <w:name w:val="Bullet Arrows"/>
    <w:basedOn w:val="ListParagraph"/>
    <w:link w:val="BulletArrowsChar"/>
    <w:qFormat/>
    <w:rsid w:val="008A528E"/>
    <w:pPr>
      <w:numPr>
        <w:numId w:val="0"/>
      </w:numPr>
    </w:pPr>
  </w:style>
  <w:style w:type="character" w:customStyle="1" w:styleId="BulletArrowsChar">
    <w:name w:val="Bullet Arrows Char"/>
    <w:basedOn w:val="ListParagraphChar"/>
    <w:link w:val="BulletArrows"/>
    <w:rsid w:val="008A528E"/>
    <w:rPr>
      <w:rFonts w:ascii="Segoe UI" w:eastAsiaTheme="minorEastAsia" w:hAnsi="Segoe UI" w:cs="Segoe UI"/>
      <w:color w:val="000000"/>
    </w:rPr>
  </w:style>
  <w:style w:type="paragraph" w:customStyle="1" w:styleId="ChartTitle">
    <w:name w:val="Chart Title"/>
    <w:basedOn w:val="Normal"/>
    <w:autoRedefine/>
    <w:qFormat/>
    <w:rsid w:val="00520420"/>
    <w:pPr>
      <w:pBdr>
        <w:top w:val="single" w:sz="24" w:space="0" w:color="223A73"/>
        <w:left w:val="single" w:sz="24" w:space="0" w:color="223A73"/>
        <w:bottom w:val="single" w:sz="24" w:space="0" w:color="223A73"/>
        <w:right w:val="single" w:sz="24" w:space="0" w:color="223A73"/>
      </w:pBdr>
      <w:shd w:val="clear" w:color="auto" w:fill="223A73"/>
      <w:suppressAutoHyphens/>
      <w:spacing w:after="0" w:line="240" w:lineRule="auto"/>
      <w:ind w:right="11"/>
      <w:jc w:val="center"/>
    </w:pPr>
    <w:rPr>
      <w:rFonts w:eastAsiaTheme="minorEastAsia"/>
      <w:b/>
      <w:color w:val="FFFFFF" w:themeColor="background1"/>
      <w:sz w:val="28"/>
      <w:szCs w:val="21"/>
      <w:lang w:eastAsia="ja-JP"/>
    </w:rPr>
  </w:style>
  <w:style w:type="table" w:styleId="ListTable4">
    <w:name w:val="List Table 4"/>
    <w:aliases w:val="List Table"/>
    <w:basedOn w:val="TableNormal"/>
    <w:uiPriority w:val="49"/>
    <w:rsid w:val="00520420"/>
    <w:pPr>
      <w:spacing w:after="0" w:line="240" w:lineRule="auto"/>
    </w:pPr>
    <w:tblPr>
      <w:tblStyleRowBandSize w:val="1"/>
      <w:tblStyleColBandSize w:val="1"/>
      <w:tblBorders>
        <w:top w:val="single" w:sz="4" w:space="0" w:color="185BFF" w:themeColor="text1" w:themeTint="99"/>
        <w:left w:val="single" w:sz="4" w:space="0" w:color="185BFF" w:themeColor="text1" w:themeTint="99"/>
        <w:bottom w:val="single" w:sz="4" w:space="0" w:color="185BFF" w:themeColor="text1" w:themeTint="99"/>
        <w:right w:val="single" w:sz="4" w:space="0" w:color="185BFF" w:themeColor="text1" w:themeTint="99"/>
        <w:insideH w:val="single" w:sz="4" w:space="0" w:color="185B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57D" w:themeColor="text1"/>
          <w:left w:val="single" w:sz="4" w:space="0" w:color="00257D" w:themeColor="text1"/>
          <w:bottom w:val="single" w:sz="4" w:space="0" w:color="00257D" w:themeColor="text1"/>
          <w:right w:val="single" w:sz="4" w:space="0" w:color="00257D" w:themeColor="text1"/>
          <w:insideH w:val="nil"/>
        </w:tcBorders>
        <w:shd w:val="clear" w:color="auto" w:fill="00257D" w:themeFill="text1"/>
      </w:tcPr>
    </w:tblStylePr>
    <w:tblStylePr w:type="lastRow">
      <w:rPr>
        <w:b/>
        <w:bCs/>
      </w:rPr>
      <w:tblPr/>
      <w:tcPr>
        <w:tcBorders>
          <w:top w:val="double" w:sz="4" w:space="0" w:color="185B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8FF" w:themeFill="text1" w:themeFillTint="33"/>
      </w:tcPr>
    </w:tblStylePr>
    <w:tblStylePr w:type="band1Horz">
      <w:tblPr/>
      <w:tcPr>
        <w:shd w:val="clear" w:color="auto" w:fill="B2C8FF" w:themeFill="text1" w:themeFillTint="33"/>
      </w:tcPr>
    </w:tblStylePr>
  </w:style>
  <w:style w:type="paragraph" w:customStyle="1" w:styleId="Table">
    <w:name w:val="Table"/>
    <w:basedOn w:val="Normal"/>
    <w:autoRedefine/>
    <w:qFormat/>
    <w:rsid w:val="00972759"/>
    <w:pPr>
      <w:pBdr>
        <w:top w:val="single" w:sz="24" w:space="0" w:color="223A73"/>
        <w:left w:val="single" w:sz="24" w:space="0" w:color="223A73"/>
        <w:bottom w:val="single" w:sz="24" w:space="0" w:color="223A73"/>
        <w:right w:val="single" w:sz="24" w:space="0" w:color="223A73"/>
      </w:pBdr>
      <w:shd w:val="clear" w:color="auto" w:fill="00257D"/>
      <w:suppressAutoHyphens/>
      <w:spacing w:after="0" w:line="240" w:lineRule="auto"/>
      <w:ind w:right="11"/>
    </w:pPr>
    <w:rPr>
      <w:rFonts w:eastAsiaTheme="minorEastAsia"/>
      <w:b/>
      <w:color w:val="FFFFFF" w:themeColor="background1"/>
      <w:sz w:val="28"/>
      <w:szCs w:val="21"/>
      <w:lang w:eastAsia="ja-JP"/>
    </w:rPr>
  </w:style>
  <w:style w:type="table" w:customStyle="1" w:styleId="DIRTable">
    <w:name w:val="DIR Table"/>
    <w:basedOn w:val="TableNormal"/>
    <w:uiPriority w:val="99"/>
    <w:rsid w:val="00947F8F"/>
    <w:pPr>
      <w:spacing w:after="0" w:line="240" w:lineRule="auto"/>
    </w:pPr>
    <w:rPr>
      <w:rFonts w:ascii="Segoe UI" w:hAnsi="Segoe UI"/>
    </w:rPr>
    <w:tblPr>
      <w:tblStyleRowBandSize w:val="1"/>
      <w:tblBorders>
        <w:top w:val="single" w:sz="4" w:space="0" w:color="00257D"/>
        <w:left w:val="single" w:sz="4" w:space="0" w:color="00257D"/>
        <w:bottom w:val="single" w:sz="4" w:space="0" w:color="00257D"/>
        <w:right w:val="single" w:sz="4" w:space="0" w:color="00257D"/>
      </w:tblBorders>
    </w:tblPr>
    <w:tblStylePr w:type="firstRow">
      <w:pPr>
        <w:jc w:val="center"/>
      </w:pPr>
      <w:rPr>
        <w:rFonts w:ascii="Segoe UI" w:hAnsi="Segoe UI"/>
        <w:b/>
        <w:color w:val="FFFFFF" w:themeColor="background1"/>
        <w:sz w:val="24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257D"/>
      </w:tcPr>
    </w:tblStylePr>
    <w:tblStylePr w:type="lastRow">
      <w:rPr>
        <w:rFonts w:ascii="Segoe UI" w:hAnsi="Segoe UI"/>
        <w:b/>
        <w:color w:val="FFFFFF" w:themeColor="background1"/>
        <w:sz w:val="24"/>
      </w:rPr>
      <w:tblPr/>
      <w:tcPr>
        <w:shd w:val="clear" w:color="auto" w:fill="0073EB"/>
      </w:tcPr>
    </w:tblStylePr>
    <w:tblStylePr w:type="band1Horz">
      <w:pPr>
        <w:jc w:val="left"/>
      </w:pPr>
      <w:rPr>
        <w:rFonts w:ascii="Segoe UI" w:hAnsi="Segoe UI"/>
        <w:color w:val="FFFFFF" w:themeColor="background1"/>
        <w:sz w:val="22"/>
      </w:rPr>
      <w:tblPr/>
      <w:tcPr>
        <w:tcBorders>
          <w:top w:val="single" w:sz="4" w:space="0" w:color="00257D"/>
          <w:left w:val="single" w:sz="4" w:space="0" w:color="00257D"/>
          <w:bottom w:val="single" w:sz="4" w:space="0" w:color="00257D"/>
          <w:right w:val="single" w:sz="4" w:space="0" w:color="00257D"/>
          <w:insideH w:val="single" w:sz="4" w:space="0" w:color="00257D"/>
          <w:insideV w:val="single" w:sz="4" w:space="0" w:color="00257D"/>
        </w:tcBorders>
        <w:shd w:val="clear" w:color="auto" w:fill="D9D9D9" w:themeFill="background1" w:themeFillShade="D9"/>
      </w:tcPr>
    </w:tblStylePr>
    <w:tblStylePr w:type="band2Horz">
      <w:pPr>
        <w:jc w:val="left"/>
      </w:pPr>
      <w:rPr>
        <w:rFonts w:ascii="Segoe UI" w:hAnsi="Segoe UI"/>
        <w:sz w:val="22"/>
      </w:rPr>
      <w:tblPr/>
      <w:tcPr>
        <w:tcBorders>
          <w:top w:val="single" w:sz="4" w:space="0" w:color="00257D"/>
          <w:left w:val="single" w:sz="4" w:space="0" w:color="00257D"/>
          <w:bottom w:val="single" w:sz="4" w:space="0" w:color="00257D"/>
          <w:right w:val="single" w:sz="4" w:space="0" w:color="00257D"/>
          <w:insideH w:val="single" w:sz="4" w:space="0" w:color="00257D"/>
          <w:insideV w:val="single" w:sz="4" w:space="0" w:color="00257D"/>
        </w:tcBorders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27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76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9772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708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8752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0969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216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6256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7209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67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87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029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274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736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37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718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525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ilva\OneDrive%20-%20Texas%20Department%20of%20Information%20Resources\Desktop.9.6.19\Logos%20and%20Templates\DIR%20General%20Report%20Template.dotx" TargetMode="External"/></Relationships>
</file>

<file path=word/theme/theme1.xml><?xml version="1.0" encoding="utf-8"?>
<a:theme xmlns:a="http://schemas.openxmlformats.org/drawingml/2006/main" name="DIRisIT Theme">
  <a:themeElements>
    <a:clrScheme name="DIR Colors">
      <a:dk1>
        <a:srgbClr val="00257D"/>
      </a:dk1>
      <a:lt1>
        <a:sysClr val="window" lastClr="FFFFFF"/>
      </a:lt1>
      <a:dk2>
        <a:srgbClr val="00257D"/>
      </a:dk2>
      <a:lt2>
        <a:srgbClr val="41AFDC"/>
      </a:lt2>
      <a:accent1>
        <a:srgbClr val="00257D"/>
      </a:accent1>
      <a:accent2>
        <a:srgbClr val="0073EB"/>
      </a:accent2>
      <a:accent3>
        <a:srgbClr val="40AEDB"/>
      </a:accent3>
      <a:accent4>
        <a:srgbClr val="00CBCF"/>
      </a:accent4>
      <a:accent5>
        <a:srgbClr val="FFC90C"/>
      </a:accent5>
      <a:accent6>
        <a:srgbClr val="E97B00"/>
      </a:accent6>
      <a:hlink>
        <a:srgbClr val="0073EB"/>
      </a:hlink>
      <a:folHlink>
        <a:srgbClr val="40AEDB"/>
      </a:folHlink>
    </a:clrScheme>
    <a:fontScheme name="DIR Fonts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RisIT Theme" id="{8B72EB61-3DC2-41D7-851E-AA063926BBAA}" vid="{996AAC26-732F-41EE-9C45-3FBDFBD3B52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AA5A033800704F80C49778028D7FA0" ma:contentTypeVersion="9" ma:contentTypeDescription="Create a new document." ma:contentTypeScope="" ma:versionID="4b4e41699bc3b622949b1c8b4fb32d85">
  <xsd:schema xmlns:xsd="http://www.w3.org/2001/XMLSchema" xmlns:xs="http://www.w3.org/2001/XMLSchema" xmlns:p="http://schemas.microsoft.com/office/2006/metadata/properties" xmlns:ns2="121f4175-c0e5-4245-8f3c-25d724847dff" xmlns:ns3="2757cbf0-16be-44c2-a9d2-7c1eb8efa306" targetNamespace="http://schemas.microsoft.com/office/2006/metadata/properties" ma:root="true" ma:fieldsID="eacffb9e1d7caa5d6c1260c13e98639f" ns2:_="" ns3:_="">
    <xsd:import namespace="121f4175-c0e5-4245-8f3c-25d724847dff"/>
    <xsd:import namespace="2757cbf0-16be-44c2-a9d2-7c1eb8efa3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1f4175-c0e5-4245-8f3c-25d724847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7cbf0-16be-44c2-a9d2-7c1eb8efa30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78E180-50B2-49C8-BDB1-B63C7F56DF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157BE5-2E6C-4AFF-A3F0-141415761B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FE38AD-BA19-41E7-8113-D0FC54BF71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D2B858-699A-4E86-8411-37765F8405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1f4175-c0e5-4245-8f3c-25d724847dff"/>
    <ds:schemaRef ds:uri="2757cbf0-16be-44c2-a9d2-7c1eb8efa3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 General Report Template</Template>
  <TotalTime>13</TotalTime>
  <Pages>4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Endi Silva</dc:creator>
  <cp:keywords/>
  <dc:description/>
  <cp:lastModifiedBy>Yi Zhang</cp:lastModifiedBy>
  <cp:revision>4</cp:revision>
  <dcterms:created xsi:type="dcterms:W3CDTF">2022-08-08T16:24:00Z</dcterms:created>
  <dcterms:modified xsi:type="dcterms:W3CDTF">2022-08-08T18:48:00Z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0x010100CAAA5A033800704F80C49778028D7FA0</vt:lpwstr>
  </property>
</Properties>
</file>